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316" w:rsidRDefault="00510316" w:rsidP="00312338">
      <w:pPr>
        <w:jc w:val="center"/>
      </w:pPr>
      <w:r>
        <w:pict>
          <v:shape id="_x0000_i1026" type="#_x0000_t75" style="width:57pt;height:1in">
            <v:imagedata r:id="rId5" o:title=""/>
          </v:shape>
        </w:pict>
      </w:r>
      <w:r>
        <w:t xml:space="preserve">       </w:t>
      </w:r>
    </w:p>
    <w:p w:rsidR="00510316" w:rsidRDefault="00510316" w:rsidP="006F1E96">
      <w:pPr>
        <w:jc w:val="right"/>
      </w:pPr>
      <w:r>
        <w:t xml:space="preserve">                              </w:t>
      </w:r>
    </w:p>
    <w:p w:rsidR="00510316" w:rsidRPr="00D21F2A" w:rsidRDefault="00510316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510316" w:rsidRDefault="00510316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510316" w:rsidRPr="003515A2" w:rsidRDefault="00510316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510316" w:rsidRPr="003515A2" w:rsidRDefault="00510316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510316" w:rsidRDefault="00510316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510316" w:rsidRPr="00B95BBD" w:rsidRDefault="00510316" w:rsidP="00224451">
      <w:pPr>
        <w:shd w:val="clear" w:color="auto" w:fill="FFFFFF"/>
        <w:ind w:left="14"/>
        <w:jc w:val="center"/>
      </w:pPr>
    </w:p>
    <w:p w:rsidR="00510316" w:rsidRPr="00250049" w:rsidRDefault="00510316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510316" w:rsidRDefault="00510316" w:rsidP="00224451">
      <w:pPr>
        <w:shd w:val="clear" w:color="auto" w:fill="FFFFFF"/>
        <w:jc w:val="both"/>
        <w:rPr>
          <w:sz w:val="28"/>
          <w:szCs w:val="28"/>
        </w:rPr>
      </w:pPr>
    </w:p>
    <w:p w:rsidR="00510316" w:rsidRDefault="00510316" w:rsidP="00D469F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«28» августа </w:t>
      </w:r>
      <w:smartTag w:uri="urn:schemas-microsoft-com:office:smarttags" w:element="metricconverter">
        <w:smartTagPr>
          <w:attr w:name="ProductID" w:val="2015 г"/>
        </w:smartTagPr>
        <w:r>
          <w:rPr>
            <w:sz w:val="28"/>
            <w:szCs w:val="28"/>
          </w:rPr>
          <w:t>2015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№ 32-26 Д/сп</w:t>
      </w:r>
    </w:p>
    <w:p w:rsidR="00510316" w:rsidRPr="00C00F7D" w:rsidRDefault="00510316" w:rsidP="00224451">
      <w:pPr>
        <w:pStyle w:val="Heading1"/>
        <w:jc w:val="center"/>
        <w:rPr>
          <w:sz w:val="28"/>
          <w:szCs w:val="28"/>
        </w:rPr>
      </w:pPr>
    </w:p>
    <w:p w:rsidR="00510316" w:rsidRDefault="005103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 </w:t>
      </w:r>
    </w:p>
    <w:p w:rsidR="00510316" w:rsidRDefault="00510316" w:rsidP="003F027D">
      <w:pPr>
        <w:tabs>
          <w:tab w:val="left" w:pos="1134"/>
        </w:tabs>
        <w:jc w:val="both"/>
        <w:rPr>
          <w:sz w:val="28"/>
          <w:szCs w:val="28"/>
        </w:rPr>
      </w:pPr>
      <w:r w:rsidRPr="00796385">
        <w:rPr>
          <w:sz w:val="28"/>
          <w:szCs w:val="28"/>
        </w:rPr>
        <w:t>«О  бюджет</w:t>
      </w:r>
      <w:r>
        <w:rPr>
          <w:sz w:val="28"/>
          <w:szCs w:val="28"/>
        </w:rPr>
        <w:t>е</w:t>
      </w:r>
      <w:r w:rsidRPr="00796385">
        <w:rPr>
          <w:sz w:val="28"/>
          <w:szCs w:val="28"/>
        </w:rPr>
        <w:t xml:space="preserve"> Оекского</w:t>
      </w:r>
      <w:r>
        <w:rPr>
          <w:sz w:val="28"/>
          <w:szCs w:val="28"/>
        </w:rPr>
        <w:t xml:space="preserve"> муниципаль</w:t>
      </w:r>
      <w:r w:rsidRPr="00796385">
        <w:rPr>
          <w:sz w:val="28"/>
          <w:szCs w:val="28"/>
        </w:rPr>
        <w:t xml:space="preserve">ного </w:t>
      </w:r>
    </w:p>
    <w:p w:rsidR="00510316" w:rsidRDefault="00510316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96385">
        <w:rPr>
          <w:sz w:val="28"/>
          <w:szCs w:val="28"/>
        </w:rPr>
        <w:t xml:space="preserve">бразования </w:t>
      </w:r>
      <w:r>
        <w:rPr>
          <w:sz w:val="28"/>
          <w:szCs w:val="28"/>
        </w:rPr>
        <w:t xml:space="preserve">на 2015 год и на плановый </w:t>
      </w:r>
    </w:p>
    <w:p w:rsidR="00510316" w:rsidRPr="00796385" w:rsidRDefault="00510316">
      <w:pPr>
        <w:jc w:val="both"/>
        <w:rPr>
          <w:sz w:val="28"/>
          <w:szCs w:val="28"/>
        </w:rPr>
      </w:pPr>
      <w:r>
        <w:rPr>
          <w:sz w:val="28"/>
          <w:szCs w:val="28"/>
        </w:rPr>
        <w:t>период 2016 и 2017 годов»</w:t>
      </w:r>
    </w:p>
    <w:p w:rsidR="00510316" w:rsidRDefault="00510316" w:rsidP="003F027D">
      <w:pPr>
        <w:pStyle w:val="BodyText2"/>
        <w:spacing w:before="0"/>
        <w:ind w:firstLine="993"/>
        <w:rPr>
          <w:rFonts w:ascii="Times New Roman" w:hAnsi="Times New Roman"/>
          <w:lang w:val="ru-RU"/>
        </w:rPr>
      </w:pPr>
    </w:p>
    <w:p w:rsidR="00510316" w:rsidRDefault="00510316" w:rsidP="003F027D">
      <w:pPr>
        <w:pStyle w:val="BodyText2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Руководствуясь  п. 1 ст. 49,  п. 3 ст. 66 Устава Оекского муниципального образования; п. 1, ст. 47 Регламента Думы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510316" w:rsidRDefault="00510316" w:rsidP="003F027D">
      <w:pPr>
        <w:pStyle w:val="BodyText2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Внести в решение Думы Оекского муниципального образования от 26.12.2014 г. № 26-53 Д/сп  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2015 год и на плановый период 2016 и 2017 годов» следующие изм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нения:</w:t>
      </w: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пункт 1 решения изложить в следующей редакции: «1. Утвердить о</w:t>
      </w:r>
      <w:r>
        <w:rPr>
          <w:rFonts w:ascii="Times New Roman" w:hAnsi="Times New Roman"/>
          <w:lang w:val="ru-RU"/>
        </w:rPr>
        <w:t>с</w:t>
      </w:r>
      <w:r>
        <w:rPr>
          <w:rFonts w:ascii="Times New Roman" w:hAnsi="Times New Roman"/>
          <w:lang w:val="ru-RU"/>
        </w:rPr>
        <w:t>новные характеристики бюджета Оекского муниципального образования  на 2015 год по доходам  в сумме  29 618,3  тыс. рублей, в том числе безвозмез</w:t>
      </w:r>
      <w:r>
        <w:rPr>
          <w:rFonts w:ascii="Times New Roman" w:hAnsi="Times New Roman"/>
          <w:lang w:val="ru-RU"/>
        </w:rPr>
        <w:t>д</w:t>
      </w:r>
      <w:r>
        <w:rPr>
          <w:rFonts w:ascii="Times New Roman" w:hAnsi="Times New Roman"/>
          <w:lang w:val="ru-RU"/>
        </w:rPr>
        <w:t>ные поступления  в сумме 14 118,3  тыс. рублей,  по расходам в сумме 31 917,9 тыс. рублей.</w:t>
      </w: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Размер дефицита бюджета в сумме 2 299,6 тыс. рублей, или 14,84 % от утвержденного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ний».</w:t>
      </w:r>
    </w:p>
    <w:p w:rsidR="00510316" w:rsidRDefault="00510316" w:rsidP="0088240A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 749,6 тысяч рублей.</w:t>
      </w:r>
    </w:p>
    <w:p w:rsidR="00510316" w:rsidRDefault="00510316" w:rsidP="003F027D">
      <w:pPr>
        <w:pStyle w:val="BodyText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Приложения 5, 7, 9  изложить в новой редакции (прилагаются).</w:t>
      </w:r>
    </w:p>
    <w:p w:rsidR="00510316" w:rsidRDefault="00510316" w:rsidP="001F0A66">
      <w:pPr>
        <w:pStyle w:val="BodyText2"/>
        <w:tabs>
          <w:tab w:val="left" w:pos="1134"/>
        </w:tabs>
        <w:spacing w:before="0"/>
        <w:rPr>
          <w:rFonts w:ascii="Times New Roman" w:hAnsi="Times New Roman"/>
          <w:lang w:val="ru-RU"/>
        </w:rPr>
      </w:pPr>
    </w:p>
    <w:p w:rsidR="00510316" w:rsidRPr="00A864EF" w:rsidRDefault="00510316" w:rsidP="003F027D">
      <w:pPr>
        <w:pStyle w:val="BodyText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t>О</w:t>
      </w:r>
      <w:r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>
        <w:rPr>
          <w:rFonts w:ascii="Times New Roman" w:hAnsi="Times New Roman"/>
          <w:szCs w:val="28"/>
          <w:lang w:val="ru-RU"/>
        </w:rPr>
        <w:t>(Верхозиной О.А.)</w:t>
      </w:r>
      <w:r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>
        <w:rPr>
          <w:rFonts w:ascii="Times New Roman" w:hAnsi="Times New Roman"/>
          <w:szCs w:val="28"/>
          <w:lang w:val="ru-RU"/>
        </w:rPr>
        <w:t>26</w:t>
      </w:r>
      <w:r w:rsidRPr="00A864EF">
        <w:rPr>
          <w:rFonts w:ascii="Times New Roman" w:hAnsi="Times New Roman"/>
          <w:szCs w:val="28"/>
          <w:lang w:val="ru-RU"/>
        </w:rPr>
        <w:t>.</w:t>
      </w:r>
      <w:r>
        <w:rPr>
          <w:rFonts w:ascii="Times New Roman" w:hAnsi="Times New Roman"/>
          <w:szCs w:val="28"/>
          <w:lang w:val="ru-RU"/>
        </w:rPr>
        <w:t>12</w:t>
      </w:r>
      <w:r w:rsidRPr="00A864EF">
        <w:rPr>
          <w:rFonts w:ascii="Times New Roman" w:hAnsi="Times New Roman"/>
          <w:szCs w:val="28"/>
          <w:lang w:val="ru-RU"/>
        </w:rPr>
        <w:t>.201</w:t>
      </w:r>
      <w:r>
        <w:rPr>
          <w:rFonts w:ascii="Times New Roman" w:hAnsi="Times New Roman"/>
          <w:szCs w:val="28"/>
          <w:lang w:val="ru-RU"/>
        </w:rPr>
        <w:t>4</w:t>
      </w:r>
      <w:r w:rsidRPr="00A864EF">
        <w:rPr>
          <w:rFonts w:ascii="Times New Roman" w:hAnsi="Times New Roman"/>
          <w:szCs w:val="28"/>
          <w:lang w:val="ru-RU"/>
        </w:rPr>
        <w:t xml:space="preserve"> г. № </w:t>
      </w:r>
      <w:r>
        <w:rPr>
          <w:rFonts w:ascii="Times New Roman" w:hAnsi="Times New Roman"/>
          <w:szCs w:val="28"/>
          <w:lang w:val="ru-RU"/>
        </w:rPr>
        <w:t>26</w:t>
      </w:r>
      <w:r w:rsidRPr="00A864EF">
        <w:rPr>
          <w:rFonts w:ascii="Times New Roman" w:hAnsi="Times New Roman"/>
          <w:szCs w:val="28"/>
          <w:lang w:val="ru-RU"/>
        </w:rPr>
        <w:t>-</w:t>
      </w:r>
      <w:r>
        <w:rPr>
          <w:rFonts w:ascii="Times New Roman" w:hAnsi="Times New Roman"/>
          <w:szCs w:val="28"/>
          <w:lang w:val="ru-RU"/>
        </w:rPr>
        <w:t xml:space="preserve">53 </w:t>
      </w:r>
      <w:r w:rsidRPr="00A864EF">
        <w:rPr>
          <w:rFonts w:ascii="Times New Roman" w:hAnsi="Times New Roman"/>
          <w:szCs w:val="28"/>
          <w:lang w:val="ru-RU"/>
        </w:rPr>
        <w:t>Д/сп  информацию о внесении изменений</w:t>
      </w:r>
      <w:r>
        <w:rPr>
          <w:rFonts w:ascii="Times New Roman" w:hAnsi="Times New Roman"/>
          <w:lang w:val="ru-RU"/>
        </w:rPr>
        <w:t>.</w:t>
      </w:r>
    </w:p>
    <w:p w:rsidR="00510316" w:rsidRDefault="00510316" w:rsidP="003F027D">
      <w:pPr>
        <w:pStyle w:val="BodyText2"/>
        <w:numPr>
          <w:ilvl w:val="0"/>
          <w:numId w:val="1"/>
        </w:numPr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Опубликовать настоящее решение в информационном бюллетене «Вестник Оекского муниципального образования» и на интернет-сайте администрации </w:t>
      </w:r>
      <w:r>
        <w:rPr>
          <w:rFonts w:ascii="Times New Roman" w:hAnsi="Times New Roman"/>
        </w:rPr>
        <w:t>www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oek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lang w:val="ru-RU"/>
        </w:rPr>
        <w:t>.</w:t>
      </w: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510316" w:rsidRDefault="00510316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510316" w:rsidRPr="003F6AAB" w:rsidRDefault="00510316" w:rsidP="00694F45">
      <w:pPr>
        <w:pStyle w:val="Heading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ИО Главы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>кского</w:t>
      </w:r>
      <w:r>
        <w:rPr>
          <w:rFonts w:ascii="Times New Roman" w:hAnsi="Times New Roman"/>
          <w:lang w:val="ru-RU"/>
        </w:rPr>
        <w:t xml:space="preserve"> </w:t>
      </w:r>
      <w:r w:rsidRPr="003F6AAB">
        <w:rPr>
          <w:rFonts w:ascii="Times New Roman" w:hAnsi="Times New Roman"/>
          <w:lang w:val="ru-RU"/>
        </w:rPr>
        <w:t xml:space="preserve">муниципального образования:  </w:t>
      </w:r>
      <w:r>
        <w:rPr>
          <w:rFonts w:ascii="Times New Roman" w:hAnsi="Times New Roman"/>
          <w:lang w:val="ru-RU"/>
        </w:rPr>
        <w:t xml:space="preserve">                    О.А.Парфенов</w:t>
      </w:r>
    </w:p>
    <w:p w:rsidR="00510316" w:rsidRPr="003F6AAB" w:rsidRDefault="00510316" w:rsidP="00694F45">
      <w:pPr>
        <w:ind w:firstLine="567"/>
        <w:jc w:val="both"/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Pr="00C6050C" w:rsidRDefault="00510316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  <w:r w:rsidRPr="00C6050C">
        <w:rPr>
          <w:b/>
          <w:sz w:val="28"/>
          <w:szCs w:val="28"/>
        </w:rPr>
        <w:t>СПРАВКА</w:t>
      </w:r>
    </w:p>
    <w:p w:rsidR="00510316" w:rsidRDefault="00510316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15</w:t>
      </w:r>
      <w:r w:rsidRPr="00C6050C">
        <w:rPr>
          <w:b/>
          <w:sz w:val="28"/>
          <w:szCs w:val="28"/>
        </w:rPr>
        <w:t xml:space="preserve"> ГОД.</w:t>
      </w:r>
    </w:p>
    <w:p w:rsidR="00510316" w:rsidRDefault="00510316" w:rsidP="006247AB">
      <w:pPr>
        <w:jc w:val="center"/>
        <w:rPr>
          <w:b/>
          <w:sz w:val="28"/>
          <w:szCs w:val="28"/>
        </w:rPr>
      </w:pPr>
    </w:p>
    <w:p w:rsidR="00510316" w:rsidRDefault="00510316" w:rsidP="000C6A17">
      <w:pPr>
        <w:ind w:left="360"/>
        <w:rPr>
          <w:sz w:val="28"/>
          <w:szCs w:val="28"/>
        </w:rPr>
      </w:pPr>
      <w:r>
        <w:rPr>
          <w:sz w:val="28"/>
          <w:szCs w:val="28"/>
        </w:rPr>
        <w:t>В расходную часть бюджета внесены следующие изменения:</w:t>
      </w:r>
    </w:p>
    <w:p w:rsidR="00510316" w:rsidRDefault="00510316" w:rsidP="000C6A17">
      <w:pPr>
        <w:ind w:left="360"/>
        <w:rPr>
          <w:sz w:val="28"/>
          <w:szCs w:val="28"/>
        </w:rPr>
      </w:pPr>
    </w:p>
    <w:p w:rsidR="00510316" w:rsidRDefault="00510316" w:rsidP="00D80DBC">
      <w:pPr>
        <w:numPr>
          <w:ilvl w:val="0"/>
          <w:numId w:val="6"/>
        </w:numPr>
        <w:tabs>
          <w:tab w:val="clear" w:pos="360"/>
          <w:tab w:val="num" w:pos="0"/>
        </w:tabs>
        <w:ind w:left="0" w:firstLine="567"/>
        <w:jc w:val="both"/>
        <w:rPr>
          <w:sz w:val="28"/>
          <w:szCs w:val="28"/>
        </w:rPr>
      </w:pPr>
      <w:r w:rsidRPr="006E1369">
        <w:rPr>
          <w:sz w:val="28"/>
          <w:szCs w:val="28"/>
        </w:rPr>
        <w:t xml:space="preserve">В связи с недостаточностью запланированных средств в разделе 0104 «Функционирование местных администраций» перенаправить средства в объеме </w:t>
      </w:r>
      <w:r>
        <w:rPr>
          <w:sz w:val="28"/>
          <w:szCs w:val="28"/>
        </w:rPr>
        <w:t>210</w:t>
      </w:r>
      <w:r w:rsidRPr="006E1369">
        <w:rPr>
          <w:sz w:val="28"/>
          <w:szCs w:val="28"/>
        </w:rPr>
        <w:t xml:space="preserve"> тысяч рублей  на статью 226 (Прочие услуги</w:t>
      </w:r>
      <w:r>
        <w:rPr>
          <w:sz w:val="28"/>
          <w:szCs w:val="28"/>
        </w:rPr>
        <w:t>), уменьшив на 10 т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сяч рублей статью 290 (Прочие расходы),  статьи 225 (Услуги на соде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жание имущества)  ЦСР «Уличное освещение» и 340 (Увеличение стоимости матер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альных запасов) ЦСР «Прочие мероприятия по благоустройству поселений по 100 тысяч рублей соответственно.</w:t>
      </w:r>
    </w:p>
    <w:p w:rsidR="00510316" w:rsidRDefault="00510316" w:rsidP="00D80DBC">
      <w:pPr>
        <w:tabs>
          <w:tab w:val="num" w:pos="0"/>
        </w:tabs>
        <w:ind w:firstLine="567"/>
        <w:jc w:val="both"/>
        <w:rPr>
          <w:sz w:val="28"/>
          <w:szCs w:val="28"/>
        </w:rPr>
      </w:pPr>
    </w:p>
    <w:p w:rsidR="00510316" w:rsidRDefault="00510316" w:rsidP="00D80DBC">
      <w:pPr>
        <w:numPr>
          <w:ilvl w:val="0"/>
          <w:numId w:val="6"/>
        </w:numPr>
        <w:tabs>
          <w:tab w:val="clear" w:pos="360"/>
          <w:tab w:val="num" w:pos="0"/>
        </w:tabs>
        <w:ind w:left="0" w:firstLine="567"/>
        <w:jc w:val="both"/>
        <w:rPr>
          <w:sz w:val="28"/>
          <w:szCs w:val="28"/>
        </w:rPr>
      </w:pPr>
      <w:r w:rsidRPr="00E87262">
        <w:rPr>
          <w:sz w:val="28"/>
          <w:szCs w:val="28"/>
        </w:rPr>
        <w:t>В разделе  0801 «Культура» уменьшить  статью 223 (Коммунал</w:t>
      </w:r>
      <w:r w:rsidRPr="00E87262">
        <w:rPr>
          <w:sz w:val="28"/>
          <w:szCs w:val="28"/>
        </w:rPr>
        <w:t>ь</w:t>
      </w:r>
      <w:r w:rsidRPr="00E87262">
        <w:rPr>
          <w:sz w:val="28"/>
          <w:szCs w:val="28"/>
        </w:rPr>
        <w:t>ные услуги) расходы за счет субсидии на выравнивание обеспеченности пос</w:t>
      </w:r>
      <w:r w:rsidRPr="00E87262">
        <w:rPr>
          <w:sz w:val="28"/>
          <w:szCs w:val="28"/>
        </w:rPr>
        <w:t>е</w:t>
      </w:r>
      <w:r w:rsidRPr="00E87262">
        <w:rPr>
          <w:sz w:val="28"/>
          <w:szCs w:val="28"/>
        </w:rPr>
        <w:t>лений Иркутской области по реализации ими отдельных расходных обяз</w:t>
      </w:r>
      <w:r w:rsidRPr="00E87262">
        <w:rPr>
          <w:sz w:val="28"/>
          <w:szCs w:val="28"/>
        </w:rPr>
        <w:t>а</w:t>
      </w:r>
      <w:r w:rsidRPr="00E87262">
        <w:rPr>
          <w:sz w:val="28"/>
          <w:szCs w:val="28"/>
        </w:rPr>
        <w:t>тельств на 158 тысяч рублей (в связи с перерасчетом поставщиком оплаты за потребленную электроэнергию) и направить данную сумму на выплату зар</w:t>
      </w:r>
      <w:r w:rsidRPr="00E87262">
        <w:rPr>
          <w:sz w:val="28"/>
          <w:szCs w:val="28"/>
        </w:rPr>
        <w:t>а</w:t>
      </w:r>
      <w:r w:rsidRPr="00E87262">
        <w:rPr>
          <w:sz w:val="28"/>
          <w:szCs w:val="28"/>
        </w:rPr>
        <w:t>ботной пл</w:t>
      </w:r>
      <w:r w:rsidRPr="00E87262">
        <w:rPr>
          <w:sz w:val="28"/>
          <w:szCs w:val="28"/>
        </w:rPr>
        <w:t>а</w:t>
      </w:r>
      <w:r w:rsidRPr="00E87262">
        <w:rPr>
          <w:sz w:val="28"/>
          <w:szCs w:val="28"/>
        </w:rPr>
        <w:t>ты и начислений на неё за счет средств областной субсидии,  уменьшив на т</w:t>
      </w:r>
      <w:r w:rsidRPr="00E87262">
        <w:rPr>
          <w:sz w:val="28"/>
          <w:szCs w:val="28"/>
        </w:rPr>
        <w:t>у</w:t>
      </w:r>
      <w:r w:rsidRPr="00E87262">
        <w:rPr>
          <w:sz w:val="28"/>
          <w:szCs w:val="28"/>
        </w:rPr>
        <w:t>же сумму выплату заработной платы и начислений на неё за счет собственных средств. Высвобожденные средства в сумме 158 тысяч ру</w:t>
      </w:r>
      <w:r w:rsidRPr="00E87262">
        <w:rPr>
          <w:sz w:val="28"/>
          <w:szCs w:val="28"/>
        </w:rPr>
        <w:t>б</w:t>
      </w:r>
      <w:r w:rsidRPr="00E87262">
        <w:rPr>
          <w:sz w:val="28"/>
          <w:szCs w:val="28"/>
        </w:rPr>
        <w:t>лей, а так же средства</w:t>
      </w:r>
      <w:r>
        <w:rPr>
          <w:sz w:val="28"/>
          <w:szCs w:val="28"/>
        </w:rPr>
        <w:t xml:space="preserve">, </w:t>
      </w:r>
      <w:r w:rsidRPr="00E87262">
        <w:rPr>
          <w:sz w:val="28"/>
          <w:szCs w:val="28"/>
        </w:rPr>
        <w:t xml:space="preserve"> высвобожденные за счет уменьшения статьи 225 (У</w:t>
      </w:r>
      <w:r w:rsidRPr="00E87262">
        <w:rPr>
          <w:sz w:val="28"/>
          <w:szCs w:val="28"/>
        </w:rPr>
        <w:t>с</w:t>
      </w:r>
      <w:r w:rsidRPr="00E87262">
        <w:rPr>
          <w:sz w:val="28"/>
          <w:szCs w:val="28"/>
        </w:rPr>
        <w:t>луги на содержание имущества)</w:t>
      </w:r>
      <w:r>
        <w:rPr>
          <w:sz w:val="28"/>
          <w:szCs w:val="28"/>
        </w:rPr>
        <w:t xml:space="preserve">, </w:t>
      </w:r>
      <w:r w:rsidRPr="00E87262">
        <w:rPr>
          <w:sz w:val="28"/>
          <w:szCs w:val="28"/>
        </w:rPr>
        <w:t>в сумме 60 тысяч рублей направить на увел</w:t>
      </w:r>
      <w:r w:rsidRPr="00E87262">
        <w:rPr>
          <w:sz w:val="28"/>
          <w:szCs w:val="28"/>
        </w:rPr>
        <w:t>и</w:t>
      </w:r>
      <w:r w:rsidRPr="00E87262">
        <w:rPr>
          <w:sz w:val="28"/>
          <w:szCs w:val="28"/>
        </w:rPr>
        <w:t>чение финансиров</w:t>
      </w:r>
      <w:r w:rsidRPr="00E87262">
        <w:rPr>
          <w:sz w:val="28"/>
          <w:szCs w:val="28"/>
        </w:rPr>
        <w:t>а</w:t>
      </w:r>
      <w:r w:rsidRPr="00E87262">
        <w:rPr>
          <w:sz w:val="28"/>
          <w:szCs w:val="28"/>
        </w:rPr>
        <w:t xml:space="preserve">ния по статьям 221 (Услуги связи) на 30 тысяч рублей и статьи 226 (Прочие услуги) на 160 тысяч рублей </w:t>
      </w:r>
      <w:r>
        <w:rPr>
          <w:sz w:val="28"/>
          <w:szCs w:val="28"/>
        </w:rPr>
        <w:t xml:space="preserve"> </w:t>
      </w:r>
      <w:r w:rsidRPr="00E87262">
        <w:rPr>
          <w:sz w:val="28"/>
          <w:szCs w:val="28"/>
        </w:rPr>
        <w:t>(на оплату договоров ГПХ с руководителями спортивных кружков</w:t>
      </w:r>
      <w:r>
        <w:rPr>
          <w:sz w:val="28"/>
          <w:szCs w:val="28"/>
        </w:rPr>
        <w:t>)</w:t>
      </w:r>
      <w:r w:rsidRPr="00E8726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E87262">
        <w:rPr>
          <w:sz w:val="28"/>
          <w:szCs w:val="28"/>
        </w:rPr>
        <w:t>Так же средства в сумме 6 тысяч ру</w:t>
      </w:r>
      <w:r w:rsidRPr="00E87262">
        <w:rPr>
          <w:sz w:val="28"/>
          <w:szCs w:val="28"/>
        </w:rPr>
        <w:t>б</w:t>
      </w:r>
      <w:r w:rsidRPr="00E87262">
        <w:rPr>
          <w:sz w:val="28"/>
          <w:szCs w:val="28"/>
        </w:rPr>
        <w:t>лей перенести со статьи 290 (Прочие расходы) с видом расхода 244 (Прочая закупка товаров работ и услуг для обеспечения государственных (муниц</w:t>
      </w:r>
      <w:r w:rsidRPr="00E87262">
        <w:rPr>
          <w:sz w:val="28"/>
          <w:szCs w:val="28"/>
        </w:rPr>
        <w:t>и</w:t>
      </w:r>
      <w:r w:rsidRPr="00E87262">
        <w:rPr>
          <w:sz w:val="28"/>
          <w:szCs w:val="28"/>
        </w:rPr>
        <w:t>пальных) нужд</w:t>
      </w:r>
      <w:r>
        <w:rPr>
          <w:sz w:val="28"/>
          <w:szCs w:val="28"/>
        </w:rPr>
        <w:t xml:space="preserve">) </w:t>
      </w:r>
      <w:r w:rsidRPr="00E87262">
        <w:rPr>
          <w:sz w:val="28"/>
          <w:szCs w:val="28"/>
        </w:rPr>
        <w:t xml:space="preserve"> на вид расходов 852 (Уплата прочих налогов, сборов и иных платежей) для оплаты транспор</w:t>
      </w:r>
      <w:r w:rsidRPr="00E87262">
        <w:rPr>
          <w:sz w:val="28"/>
          <w:szCs w:val="28"/>
        </w:rPr>
        <w:t>т</w:t>
      </w:r>
      <w:r w:rsidRPr="00E87262">
        <w:rPr>
          <w:sz w:val="28"/>
          <w:szCs w:val="28"/>
        </w:rPr>
        <w:t>ного налога по разделу «Культура»</w:t>
      </w:r>
      <w:r>
        <w:rPr>
          <w:sz w:val="28"/>
          <w:szCs w:val="28"/>
        </w:rPr>
        <w:t>.</w:t>
      </w:r>
    </w:p>
    <w:p w:rsidR="00510316" w:rsidRPr="00E87262" w:rsidRDefault="00510316" w:rsidP="00D80DBC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E87262">
        <w:rPr>
          <w:sz w:val="28"/>
          <w:szCs w:val="28"/>
        </w:rPr>
        <w:t xml:space="preserve"> Всего расходная часть бюджета </w:t>
      </w:r>
      <w:r>
        <w:rPr>
          <w:sz w:val="28"/>
          <w:szCs w:val="28"/>
        </w:rPr>
        <w:t xml:space="preserve">не </w:t>
      </w:r>
      <w:r w:rsidRPr="00E87262">
        <w:rPr>
          <w:sz w:val="28"/>
          <w:szCs w:val="28"/>
        </w:rPr>
        <w:t>увеличивается  и состав</w:t>
      </w:r>
      <w:r>
        <w:rPr>
          <w:sz w:val="28"/>
          <w:szCs w:val="28"/>
        </w:rPr>
        <w:t>ляет</w:t>
      </w:r>
      <w:r w:rsidRPr="00E87262">
        <w:rPr>
          <w:sz w:val="28"/>
          <w:szCs w:val="28"/>
        </w:rPr>
        <w:t xml:space="preserve"> 31 917,9 тысяч рублей.</w:t>
      </w:r>
    </w:p>
    <w:p w:rsidR="00510316" w:rsidRDefault="00510316" w:rsidP="000C6A17">
      <w:pPr>
        <w:ind w:left="520"/>
        <w:rPr>
          <w:sz w:val="28"/>
          <w:szCs w:val="28"/>
        </w:rPr>
      </w:pPr>
    </w:p>
    <w:p w:rsidR="00510316" w:rsidRDefault="00510316" w:rsidP="00B50683">
      <w:pPr>
        <w:ind w:left="1440"/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</w:t>
      </w:r>
    </w:p>
    <w:p w:rsidR="00510316" w:rsidRDefault="00510316" w:rsidP="00BF1F3E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 Оекского МО:                                          Л.А.Степанова</w:t>
      </w:r>
      <w:r w:rsidRPr="00275A78">
        <w:rPr>
          <w:sz w:val="28"/>
          <w:szCs w:val="28"/>
        </w:rPr>
        <w:t xml:space="preserve"> </w:t>
      </w: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Приложение № 5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к  решению Думы Оекского МО</w:t>
      </w:r>
    </w:p>
    <w:p w:rsidR="00510316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 xml:space="preserve">О внесении изменений в решение Думы </w:t>
      </w:r>
    </w:p>
    <w:p w:rsidR="00510316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 xml:space="preserve">"О бюджете Оекского МО на 2015 год 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и на план</w:t>
      </w:r>
      <w:r w:rsidRPr="00D80DBC">
        <w:rPr>
          <w:sz w:val="24"/>
          <w:szCs w:val="24"/>
        </w:rPr>
        <w:t>о</w:t>
      </w:r>
      <w:r w:rsidRPr="00D80DBC">
        <w:rPr>
          <w:sz w:val="24"/>
          <w:szCs w:val="24"/>
        </w:rPr>
        <w:t>вый период 2016 и 2017 годов"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от 28.08.2015 года №32-26 Д/сп</w:t>
      </w:r>
    </w:p>
    <w:p w:rsidR="00510316" w:rsidRDefault="00510316" w:rsidP="00D80DBC"/>
    <w:p w:rsidR="00510316" w:rsidRPr="00D80DBC" w:rsidRDefault="00510316" w:rsidP="00D80DBC">
      <w:pPr>
        <w:jc w:val="center"/>
        <w:rPr>
          <w:b/>
          <w:sz w:val="24"/>
          <w:szCs w:val="24"/>
        </w:rPr>
      </w:pPr>
      <w:r w:rsidRPr="00D80DBC">
        <w:rPr>
          <w:b/>
          <w:sz w:val="24"/>
          <w:szCs w:val="24"/>
        </w:rPr>
        <w:t>РАСПРЕДЕЛЕНИЕ БЮДЖЕТНЫХ АССИГНОВАНИЙ</w:t>
      </w:r>
    </w:p>
    <w:p w:rsidR="00510316" w:rsidRPr="00D80DBC" w:rsidRDefault="00510316" w:rsidP="00D80DBC">
      <w:pPr>
        <w:jc w:val="center"/>
        <w:rPr>
          <w:b/>
          <w:sz w:val="24"/>
          <w:szCs w:val="24"/>
        </w:rPr>
      </w:pPr>
      <w:r w:rsidRPr="00D80DBC">
        <w:rPr>
          <w:b/>
          <w:sz w:val="24"/>
          <w:szCs w:val="24"/>
        </w:rPr>
        <w:t>ПО РАЗДЕЛАМ И ПОДРАЗДЕЛАМ КЛАССИФИКАЦИИ РАСХОДОВ БЮДЖЕТОВ</w:t>
      </w:r>
    </w:p>
    <w:p w:rsidR="00510316" w:rsidRPr="00D80DBC" w:rsidRDefault="00510316" w:rsidP="00D80DBC">
      <w:pPr>
        <w:jc w:val="center"/>
        <w:rPr>
          <w:b/>
          <w:sz w:val="24"/>
          <w:szCs w:val="24"/>
        </w:rPr>
      </w:pPr>
      <w:r w:rsidRPr="00D80DBC">
        <w:rPr>
          <w:b/>
          <w:sz w:val="24"/>
          <w:szCs w:val="24"/>
        </w:rPr>
        <w:t>НА 2015 ГОД</w:t>
      </w:r>
    </w:p>
    <w:p w:rsidR="00510316" w:rsidRDefault="00510316" w:rsidP="00D80DBC">
      <w:pPr>
        <w:jc w:val="right"/>
      </w:pPr>
    </w:p>
    <w:p w:rsidR="00510316" w:rsidRPr="00D80DBC" w:rsidRDefault="00510316" w:rsidP="00D80DBC">
      <w:pPr>
        <w:jc w:val="right"/>
      </w:pPr>
      <w:r w:rsidRPr="00D80DBC">
        <w:t>(тыс.рублей)</w:t>
      </w:r>
    </w:p>
    <w:tbl>
      <w:tblPr>
        <w:tblW w:w="95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37"/>
        <w:gridCol w:w="704"/>
        <w:gridCol w:w="751"/>
        <w:gridCol w:w="1861"/>
      </w:tblGrid>
      <w:tr w:rsidR="00510316" w:rsidTr="00D80DBC">
        <w:trPr>
          <w:trHeight w:val="480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Функциональная статья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РЗ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ПР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Сумма</w:t>
            </w:r>
          </w:p>
        </w:tc>
      </w:tr>
      <w:tr w:rsidR="00510316" w:rsidTr="00D80DBC">
        <w:trPr>
          <w:trHeight w:val="435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14870,7</w:t>
            </w:r>
          </w:p>
        </w:tc>
      </w:tr>
      <w:tr w:rsidR="00510316" w:rsidTr="00D80DBC">
        <w:trPr>
          <w:trHeight w:val="495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Функционирование высшего должностного лица субъекта Ро</w:t>
            </w:r>
            <w:r w:rsidRPr="00D80DBC">
              <w:rPr>
                <w:b/>
                <w:bCs/>
              </w:rPr>
              <w:t>с</w:t>
            </w:r>
            <w:r w:rsidRPr="00D80DBC">
              <w:rPr>
                <w:b/>
                <w:bCs/>
              </w:rPr>
              <w:t>сийской Федерации и органа местного самоуправления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1486,3</w:t>
            </w:r>
          </w:p>
        </w:tc>
      </w:tr>
      <w:tr w:rsidR="00510316" w:rsidTr="00D80DBC">
        <w:trPr>
          <w:trHeight w:val="720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Функционирование Правительства Российской Федерации, вы</w:t>
            </w:r>
            <w:r w:rsidRPr="00D80DBC">
              <w:rPr>
                <w:b/>
                <w:bCs/>
              </w:rPr>
              <w:t>с</w:t>
            </w:r>
            <w:r w:rsidRPr="00D80DBC">
              <w:rPr>
                <w:b/>
                <w:bCs/>
              </w:rPr>
              <w:t>ших исполнительных  органов государственной власти субъектов РФ, местных администраций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13334,4</w:t>
            </w:r>
          </w:p>
        </w:tc>
      </w:tr>
      <w:tr w:rsidR="00510316" w:rsidTr="00D80DBC">
        <w:trPr>
          <w:trHeight w:val="285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Резервные фонды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50,0</w:t>
            </w:r>
          </w:p>
        </w:tc>
      </w:tr>
      <w:tr w:rsidR="00510316" w:rsidTr="00D80DBC">
        <w:trPr>
          <w:trHeight w:val="405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НАЦИОНАЛЬНАЯ ОБОРОНА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401,1</w:t>
            </w:r>
          </w:p>
        </w:tc>
      </w:tr>
      <w:tr w:rsidR="00510316" w:rsidTr="00D80DBC">
        <w:trPr>
          <w:trHeight w:val="315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401,1</w:t>
            </w:r>
          </w:p>
        </w:tc>
      </w:tr>
      <w:tr w:rsidR="00510316" w:rsidTr="00D80DBC">
        <w:trPr>
          <w:trHeight w:val="570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НАЦИОНАЛЬНАЯ БЕЗОПАСНОСТЬ И ПРАВОХРАНИТЕЛ</w:t>
            </w:r>
            <w:r w:rsidRPr="00D80DBC">
              <w:rPr>
                <w:rFonts w:ascii="Arial CYR" w:hAnsi="Arial CYR" w:cs="Arial CYR"/>
                <w:b/>
                <w:bCs/>
              </w:rPr>
              <w:t>Ь</w:t>
            </w:r>
            <w:r w:rsidRPr="00D80DBC">
              <w:rPr>
                <w:rFonts w:ascii="Arial CYR" w:hAnsi="Arial CYR" w:cs="Arial CYR"/>
                <w:b/>
                <w:bCs/>
              </w:rPr>
              <w:t>НАЯ ДЕЯТЕЛЬНОСТЬ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03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150,0</w:t>
            </w:r>
          </w:p>
        </w:tc>
      </w:tr>
      <w:tr w:rsidR="00510316" w:rsidTr="00D80DBC">
        <w:trPr>
          <w:trHeight w:val="330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150,0</w:t>
            </w:r>
          </w:p>
        </w:tc>
      </w:tr>
      <w:tr w:rsidR="00510316" w:rsidTr="00D80DBC">
        <w:trPr>
          <w:trHeight w:val="375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НАЦИОНАЛЬНАЯ ЭКОНОМИКА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04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1939,9</w:t>
            </w:r>
          </w:p>
        </w:tc>
      </w:tr>
      <w:tr w:rsidR="00510316" w:rsidTr="00D80DBC">
        <w:trPr>
          <w:trHeight w:val="300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Дорожное хозяйство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1864,9</w:t>
            </w:r>
          </w:p>
        </w:tc>
      </w:tr>
      <w:tr w:rsidR="00510316" w:rsidTr="00D80DBC">
        <w:trPr>
          <w:trHeight w:val="345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75,0</w:t>
            </w:r>
          </w:p>
        </w:tc>
      </w:tr>
      <w:tr w:rsidR="00510316" w:rsidTr="00D80DBC">
        <w:trPr>
          <w:trHeight w:val="345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1598,6</w:t>
            </w:r>
          </w:p>
        </w:tc>
      </w:tr>
      <w:tr w:rsidR="00510316" w:rsidTr="00D80DBC">
        <w:trPr>
          <w:trHeight w:val="315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Коммунальное хозяйство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105,0</w:t>
            </w:r>
          </w:p>
        </w:tc>
      </w:tr>
      <w:tr w:rsidR="00510316" w:rsidTr="00D80DBC">
        <w:trPr>
          <w:trHeight w:val="300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Благоустройство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1493,6</w:t>
            </w:r>
          </w:p>
        </w:tc>
      </w:tr>
      <w:tr w:rsidR="00510316" w:rsidTr="00D80DBC">
        <w:trPr>
          <w:trHeight w:val="375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КУЛЬТУРА, КИНЕМАТОГРАФИЯ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08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12666,6</w:t>
            </w:r>
          </w:p>
        </w:tc>
      </w:tr>
      <w:tr w:rsidR="00510316" w:rsidTr="00D80DBC">
        <w:trPr>
          <w:trHeight w:val="300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Культура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12666,6</w:t>
            </w:r>
          </w:p>
        </w:tc>
      </w:tr>
      <w:tr w:rsidR="00510316" w:rsidTr="00D80DBC">
        <w:trPr>
          <w:trHeight w:val="330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СОЦИАЛЬНАЯ ПОЛИТИКА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100,0</w:t>
            </w:r>
          </w:p>
        </w:tc>
      </w:tr>
      <w:tr w:rsidR="00510316" w:rsidTr="00D80DBC">
        <w:trPr>
          <w:trHeight w:val="330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510316" w:rsidTr="00D80DBC">
        <w:trPr>
          <w:trHeight w:val="540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ОБСЛУЖИВАНИЕ ГОСУДАРСТВЕННОГО И МУНИЦИПАЛ</w:t>
            </w:r>
            <w:r w:rsidRPr="00D80DBC">
              <w:rPr>
                <w:rFonts w:ascii="Arial CYR" w:hAnsi="Arial CYR" w:cs="Arial CYR"/>
                <w:b/>
                <w:bCs/>
              </w:rPr>
              <w:t>Ь</w:t>
            </w:r>
            <w:r w:rsidRPr="00D80DBC">
              <w:rPr>
                <w:rFonts w:ascii="Arial CYR" w:hAnsi="Arial CYR" w:cs="Arial CYR"/>
                <w:b/>
                <w:bCs/>
              </w:rPr>
              <w:t>НОГО ДОЛГА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510316" w:rsidTr="00D80DBC">
        <w:trPr>
          <w:trHeight w:val="495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Обслуживание государственного внутреннего и муниципал</w:t>
            </w:r>
            <w:r w:rsidRPr="00D80DBC">
              <w:rPr>
                <w:b/>
                <w:bCs/>
              </w:rPr>
              <w:t>ь</w:t>
            </w:r>
            <w:r w:rsidRPr="00D80DBC">
              <w:rPr>
                <w:b/>
                <w:bCs/>
              </w:rPr>
              <w:t xml:space="preserve">ного долга 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18"/>
                <w:szCs w:val="18"/>
              </w:rPr>
            </w:pPr>
            <w:r w:rsidRPr="00D80DB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D80DBC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510316" w:rsidTr="00D80DBC">
        <w:trPr>
          <w:trHeight w:val="330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МЕЖБЮДЖЕТНЫЕ ТРАНСФЕРТЫ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14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</w:rPr>
            </w:pPr>
            <w:r w:rsidRPr="00D80DBC">
              <w:rPr>
                <w:rFonts w:ascii="Arial CYR" w:hAnsi="Arial CYR" w:cs="Arial CYR"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137,0</w:t>
            </w:r>
          </w:p>
        </w:tc>
      </w:tr>
      <w:tr w:rsidR="00510316" w:rsidTr="00D80DBC">
        <w:trPr>
          <w:trHeight w:val="315"/>
        </w:trPr>
        <w:tc>
          <w:tcPr>
            <w:tcW w:w="6237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14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137,0</w:t>
            </w:r>
          </w:p>
        </w:tc>
      </w:tr>
      <w:tr w:rsidR="00510316" w:rsidTr="00D80DBC">
        <w:trPr>
          <w:trHeight w:val="390"/>
        </w:trPr>
        <w:tc>
          <w:tcPr>
            <w:tcW w:w="6237" w:type="dxa"/>
            <w:noWrap/>
            <w:vAlign w:val="bottom"/>
          </w:tcPr>
          <w:p w:rsidR="00510316" w:rsidRPr="00D80DBC" w:rsidRDefault="00510316" w:rsidP="00D80DBC">
            <w:pPr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ИТОГО РАСХОДОВ</w:t>
            </w:r>
          </w:p>
        </w:tc>
        <w:tc>
          <w:tcPr>
            <w:tcW w:w="704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</w:rPr>
            </w:pPr>
            <w:r w:rsidRPr="00D80DBC">
              <w:rPr>
                <w:rFonts w:ascii="Arial CYR" w:hAnsi="Arial CYR" w:cs="Arial CYR"/>
              </w:rPr>
              <w:t> </w:t>
            </w:r>
          </w:p>
        </w:tc>
        <w:tc>
          <w:tcPr>
            <w:tcW w:w="7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</w:rPr>
            </w:pPr>
            <w:r w:rsidRPr="00D80DBC">
              <w:rPr>
                <w:rFonts w:ascii="Arial CYR" w:hAnsi="Arial CYR" w:cs="Arial CYR"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80DBC">
              <w:rPr>
                <w:rFonts w:ascii="Arial CYR" w:hAnsi="Arial CYR" w:cs="Arial CYR"/>
                <w:b/>
                <w:bCs/>
              </w:rPr>
              <w:t>31917,9</w:t>
            </w:r>
          </w:p>
        </w:tc>
      </w:tr>
    </w:tbl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Default="00510316" w:rsidP="00BF1F3E">
      <w:pPr>
        <w:rPr>
          <w:sz w:val="28"/>
          <w:szCs w:val="28"/>
        </w:rPr>
      </w:pP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7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к  решению Думы Оекского МО</w:t>
      </w:r>
    </w:p>
    <w:p w:rsidR="00510316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 xml:space="preserve">О внесении изменений в решение Думы </w:t>
      </w:r>
    </w:p>
    <w:p w:rsidR="00510316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 xml:space="preserve">"О бюджете Оекского МО на 2015 год 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и на план</w:t>
      </w:r>
      <w:r w:rsidRPr="00D80DBC">
        <w:rPr>
          <w:sz w:val="24"/>
          <w:szCs w:val="24"/>
        </w:rPr>
        <w:t>о</w:t>
      </w:r>
      <w:r w:rsidRPr="00D80DBC">
        <w:rPr>
          <w:sz w:val="24"/>
          <w:szCs w:val="24"/>
        </w:rPr>
        <w:t>вый период 2016 и 2017 годов"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от 28.08.2015 года №32-26 Д/сп</w:t>
      </w:r>
    </w:p>
    <w:p w:rsidR="00510316" w:rsidRDefault="00510316" w:rsidP="00D80DBC">
      <w:pPr>
        <w:jc w:val="center"/>
        <w:rPr>
          <w:b/>
          <w:bCs/>
        </w:rPr>
      </w:pPr>
    </w:p>
    <w:p w:rsidR="00510316" w:rsidRPr="00D80DBC" w:rsidRDefault="00510316" w:rsidP="00D80DBC">
      <w:pPr>
        <w:jc w:val="center"/>
        <w:rPr>
          <w:b/>
          <w:bCs/>
        </w:rPr>
      </w:pPr>
      <w:r w:rsidRPr="00D80DBC">
        <w:rPr>
          <w:b/>
          <w:bCs/>
        </w:rPr>
        <w:t xml:space="preserve">РАСПРЕДЕЛЕНИЕ БЮДЖЕТНЫХ АССИГНОВАНИЙ </w:t>
      </w:r>
    </w:p>
    <w:p w:rsidR="00510316" w:rsidRPr="00D80DBC" w:rsidRDefault="00510316" w:rsidP="00D80DBC">
      <w:pPr>
        <w:jc w:val="center"/>
        <w:rPr>
          <w:b/>
          <w:bCs/>
        </w:rPr>
      </w:pPr>
      <w:r w:rsidRPr="00D80DBC">
        <w:rPr>
          <w:b/>
          <w:bCs/>
        </w:rPr>
        <w:t>ПО РАЗДЕЛАМ, ПОДРАЗДЕЛАМ, ЦЕЛЕВЫМ СТАТЬЯМ И ВИДАМ РАСХОДОВ</w:t>
      </w:r>
    </w:p>
    <w:p w:rsidR="00510316" w:rsidRPr="00D80DBC" w:rsidRDefault="00510316" w:rsidP="00D80DBC">
      <w:pPr>
        <w:jc w:val="center"/>
        <w:rPr>
          <w:b/>
          <w:bCs/>
        </w:rPr>
      </w:pPr>
      <w:r w:rsidRPr="00D80DBC">
        <w:rPr>
          <w:b/>
          <w:bCs/>
        </w:rPr>
        <w:t xml:space="preserve"> КЛАССИФИКАЦИИ РАСХОДОВ БЮДЖЕТОВ НА 2015 ГОД</w:t>
      </w:r>
    </w:p>
    <w:p w:rsidR="00510316" w:rsidRPr="00D80DBC" w:rsidRDefault="00510316" w:rsidP="00D80DBC">
      <w:pPr>
        <w:rPr>
          <w:b/>
          <w:bCs/>
        </w:rPr>
      </w:pPr>
      <w:r>
        <w:t> </w:t>
      </w:r>
      <w:r w:rsidRPr="00D80DBC">
        <w:rPr>
          <w:b/>
          <w:bCs/>
        </w:rPr>
        <w:t> </w:t>
      </w:r>
    </w:p>
    <w:p w:rsidR="00510316" w:rsidRDefault="00510316" w:rsidP="00D80DBC">
      <w:pPr>
        <w:jc w:val="right"/>
        <w:rPr>
          <w:sz w:val="28"/>
        </w:rPr>
      </w:pPr>
      <w:r>
        <w:t>тыс.руб.</w:t>
      </w:r>
    </w:p>
    <w:tbl>
      <w:tblPr>
        <w:tblW w:w="96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40"/>
        <w:gridCol w:w="456"/>
        <w:gridCol w:w="546"/>
        <w:gridCol w:w="1342"/>
        <w:gridCol w:w="576"/>
        <w:gridCol w:w="619"/>
        <w:gridCol w:w="1200"/>
      </w:tblGrid>
      <w:tr w:rsidR="00510316" w:rsidTr="00D80DBC">
        <w:trPr>
          <w:trHeight w:val="540"/>
        </w:trPr>
        <w:tc>
          <w:tcPr>
            <w:tcW w:w="4940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Наименование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РЗ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Пр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ЦСР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ВР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ЭКР</w:t>
            </w:r>
          </w:p>
        </w:tc>
        <w:tc>
          <w:tcPr>
            <w:tcW w:w="1200" w:type="dxa"/>
            <w:vAlign w:val="center"/>
          </w:tcPr>
          <w:p w:rsidR="00510316" w:rsidRPr="00D80DBC" w:rsidRDefault="00510316" w:rsidP="00D80DBC">
            <w:pPr>
              <w:jc w:val="center"/>
              <w:rPr>
                <w:b/>
                <w:bCs/>
                <w:color w:val="000000"/>
              </w:rPr>
            </w:pPr>
            <w:r w:rsidRPr="00D80DBC">
              <w:rPr>
                <w:b/>
                <w:bCs/>
                <w:color w:val="000000"/>
              </w:rPr>
              <w:t>Сумма на год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В С Е Г О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31917,9</w:t>
            </w:r>
          </w:p>
        </w:tc>
      </w:tr>
      <w:tr w:rsidR="00510316" w:rsidTr="00D80DBC">
        <w:trPr>
          <w:trHeight w:val="360"/>
        </w:trPr>
        <w:tc>
          <w:tcPr>
            <w:tcW w:w="4940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14870,7</w:t>
            </w:r>
          </w:p>
        </w:tc>
      </w:tr>
      <w:tr w:rsidR="00510316" w:rsidTr="00D80DBC">
        <w:trPr>
          <w:trHeight w:val="79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1486,3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1486,3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1486,3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1486,3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Обеспечение деятельности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1486,3</w:t>
            </w:r>
          </w:p>
        </w:tc>
      </w:tr>
      <w:tr w:rsidR="00510316" w:rsidTr="00D80DBC">
        <w:trPr>
          <w:trHeight w:val="810"/>
        </w:trPr>
        <w:tc>
          <w:tcPr>
            <w:tcW w:w="4940" w:type="dxa"/>
            <w:vAlign w:val="bottom"/>
          </w:tcPr>
          <w:p w:rsidR="00510316" w:rsidRDefault="00510316" w:rsidP="00D80DBC">
            <w:r>
              <w:t>Фонд оплаты труда государственных (муниципал</w:t>
            </w:r>
            <w:r>
              <w:t>ь</w:t>
            </w:r>
            <w:r>
              <w:t>ных) органов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1486,3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1486,3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1486,3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1198,2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288,1</w:t>
            </w:r>
          </w:p>
        </w:tc>
      </w:tr>
      <w:tr w:rsidR="00510316" w:rsidTr="00D80DBC">
        <w:trPr>
          <w:trHeight w:val="105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Функционирование Правительства Российской Федерации, высших исполнительных  органов г</w:t>
            </w:r>
            <w:r w:rsidRPr="00D80DBC">
              <w:rPr>
                <w:b/>
                <w:bCs/>
              </w:rPr>
              <w:t>о</w:t>
            </w:r>
            <w:r w:rsidRPr="00D80DBC">
              <w:rPr>
                <w:b/>
                <w:bCs/>
              </w:rPr>
              <w:t>сударственной власти субъектов РФ, местных а</w:t>
            </w:r>
            <w:r w:rsidRPr="00D80DBC">
              <w:rPr>
                <w:b/>
                <w:bCs/>
              </w:rPr>
              <w:t>д</w:t>
            </w:r>
            <w:r w:rsidRPr="00D80DBC">
              <w:rPr>
                <w:b/>
                <w:bCs/>
              </w:rPr>
              <w:t>министраций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13334,4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13298,4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10355,7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10355,7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Обеспечение деятельности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10355,7</w:t>
            </w:r>
          </w:p>
        </w:tc>
      </w:tr>
      <w:tr w:rsidR="00510316" w:rsidTr="00D80DBC">
        <w:trPr>
          <w:trHeight w:val="765"/>
        </w:trPr>
        <w:tc>
          <w:tcPr>
            <w:tcW w:w="4940" w:type="dxa"/>
            <w:vAlign w:val="bottom"/>
          </w:tcPr>
          <w:p w:rsidR="00510316" w:rsidRDefault="00510316" w:rsidP="00D80DBC">
            <w:r>
              <w:t>Фонд оплаты труда государственных (муниципал</w:t>
            </w:r>
            <w:r>
              <w:t>ь</w:t>
            </w:r>
            <w:r>
              <w:t>ных) органов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8598,0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8598,0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8598,0</w:t>
            </w:r>
          </w:p>
        </w:tc>
      </w:tr>
      <w:tr w:rsidR="00510316" w:rsidTr="00D80DBC">
        <w:trPr>
          <w:trHeight w:val="2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6613,0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1985,0</w:t>
            </w:r>
          </w:p>
        </w:tc>
      </w:tr>
      <w:tr w:rsidR="00510316" w:rsidTr="00D80DBC">
        <w:trPr>
          <w:trHeight w:val="765"/>
        </w:trPr>
        <w:tc>
          <w:tcPr>
            <w:tcW w:w="4940" w:type="dxa"/>
            <w:vAlign w:val="bottom"/>
          </w:tcPr>
          <w:p w:rsidR="00510316" w:rsidRDefault="00510316" w:rsidP="00D80DBC">
            <w:r>
              <w:t>Иные выплаты персоналу государственных (муниц</w:t>
            </w:r>
            <w:r>
              <w:t>и</w:t>
            </w:r>
            <w:r>
              <w:t>пальных) органов, за исключением фонда оплаты тр</w:t>
            </w:r>
            <w:r>
              <w:t>у</w:t>
            </w:r>
            <w:r>
              <w:t>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выплаты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212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465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Закупка товаров, работ и услуг в сфере информацио</w:t>
            </w:r>
            <w:r>
              <w:t>н</w:t>
            </w:r>
            <w:r>
              <w:t>но-коммуникационных технологий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120,0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120,0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120,0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120,0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1617,7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1097,7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1087,7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Услуги связи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92,0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150,0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vAlign w:val="bottom"/>
          </w:tcPr>
          <w:p w:rsidR="00510316" w:rsidRDefault="00510316" w:rsidP="00D80DBC">
            <w:r>
              <w:t>Аренда, плата за пользов.имущ.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224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118,0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627,7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noWrap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520,0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420,0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Уплата прочих налогов, сборов и иных платежей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noWrap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15,0</w:t>
            </w:r>
          </w:p>
        </w:tc>
      </w:tr>
      <w:tr w:rsidR="00510316" w:rsidTr="00D80DBC">
        <w:trPr>
          <w:trHeight w:val="46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91.2.00.00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2942,7</w:t>
            </w:r>
          </w:p>
        </w:tc>
      </w:tr>
      <w:tr w:rsidR="00510316" w:rsidTr="00D80DBC">
        <w:trPr>
          <w:trHeight w:val="1605"/>
        </w:trPr>
        <w:tc>
          <w:tcPr>
            <w:tcW w:w="4940" w:type="dxa"/>
            <w:vAlign w:val="bottom"/>
          </w:tcPr>
          <w:p w:rsidR="00510316" w:rsidRDefault="00510316" w:rsidP="00D80DBC">
            <w:r>
              <w:t>Субсидии на выплату денежного содержания с начи</w:t>
            </w:r>
            <w:r>
              <w:t>с</w:t>
            </w:r>
            <w:r>
              <w:t>лениями на него главам,мниципальным служащим поселений Иркутской области, а также заработной платы с начислениями на нее техническому и вспом</w:t>
            </w:r>
            <w:r>
              <w:t>о</w:t>
            </w:r>
            <w:r>
              <w:t>гательному персоналу органов местного самоуправл</w:t>
            </w:r>
            <w:r>
              <w:t>е</w:t>
            </w:r>
            <w:r>
              <w:t>ния поселений  Иркутской области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765"/>
        </w:trPr>
        <w:tc>
          <w:tcPr>
            <w:tcW w:w="4940" w:type="dxa"/>
            <w:vAlign w:val="bottom"/>
          </w:tcPr>
          <w:p w:rsidR="00510316" w:rsidRDefault="00510316" w:rsidP="00D80DBC">
            <w:r>
              <w:t>Фонд оплаты труда государственных (муниципал</w:t>
            </w:r>
            <w:r>
              <w:t>ь</w:t>
            </w:r>
            <w:r>
              <w:t>ных) органов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2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2259,6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682,4</w:t>
            </w:r>
          </w:p>
        </w:tc>
      </w:tr>
      <w:tr w:rsidR="00510316" w:rsidTr="00D80DBC">
        <w:trPr>
          <w:trHeight w:val="1860"/>
        </w:trPr>
        <w:tc>
          <w:tcPr>
            <w:tcW w:w="4940" w:type="dxa"/>
            <w:vAlign w:val="bottom"/>
          </w:tcPr>
          <w:p w:rsidR="00510316" w:rsidRDefault="00510316" w:rsidP="00D80DBC">
            <w:r>
              <w:t>Субвенции на осуществление областного государс</w:t>
            </w:r>
            <w:r>
              <w:t>т</w:t>
            </w:r>
            <w:r>
              <w:t>венного полномочия по определению перечня дол</w:t>
            </w:r>
            <w:r>
              <w:t>ж</w:t>
            </w:r>
            <w:r>
              <w:t>ностных лиц органов местного самоуправления, упо</w:t>
            </w:r>
            <w:r>
              <w:t>л</w:t>
            </w:r>
            <w:r>
              <w:t>номоченных составлять протоколы об администрати</w:t>
            </w:r>
            <w:r>
              <w:t>в</w:t>
            </w:r>
            <w:r>
              <w:t>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52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36,0</w:t>
            </w:r>
          </w:p>
        </w:tc>
      </w:tr>
      <w:tr w:rsidR="00510316" w:rsidTr="00D80DBC">
        <w:trPr>
          <w:trHeight w:val="117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Муниципальная программа "Подготовка и провед</w:t>
            </w:r>
            <w:r w:rsidRPr="00D80DBC">
              <w:rPr>
                <w:b/>
                <w:bCs/>
                <w:i/>
                <w:iCs/>
              </w:rPr>
              <w:t>е</w:t>
            </w:r>
            <w:r w:rsidRPr="00D80DBC">
              <w:rPr>
                <w:b/>
                <w:bCs/>
                <w:i/>
                <w:iCs/>
              </w:rPr>
              <w:t>ние празднования 70-ой годовщины Победы в Вел</w:t>
            </w:r>
            <w:r w:rsidRPr="00D80DBC">
              <w:rPr>
                <w:b/>
                <w:bCs/>
                <w:i/>
                <w:iCs/>
              </w:rPr>
              <w:t>и</w:t>
            </w:r>
            <w:r w:rsidRPr="00D80DBC">
              <w:rPr>
                <w:b/>
                <w:bCs/>
                <w:i/>
                <w:iCs/>
              </w:rPr>
              <w:t>кой Отечественной войне на территории  Оекского муниципального образования"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36,0</w:t>
            </w:r>
          </w:p>
        </w:tc>
      </w:tr>
      <w:tr w:rsidR="00510316" w:rsidTr="00D80DBC">
        <w:trPr>
          <w:trHeight w:val="5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36,0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10,5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noWrap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10,5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25,5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25,5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Резервные фонды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50,0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50,0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50,0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Резервный фонд администрации муниципального о</w:t>
            </w:r>
            <w:r>
              <w:t>б</w:t>
            </w:r>
            <w:r>
              <w:t>разования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Резервные средства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37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401,1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401,1</w:t>
            </w:r>
          </w:p>
        </w:tc>
      </w:tr>
      <w:tr w:rsidR="00510316" w:rsidTr="00D80DBC">
        <w:trPr>
          <w:trHeight w:val="49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401,1</w:t>
            </w:r>
          </w:p>
        </w:tc>
      </w:tr>
      <w:tr w:rsidR="00510316" w:rsidTr="00D80DBC">
        <w:trPr>
          <w:trHeight w:val="49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91.3.00.00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401,1</w:t>
            </w:r>
          </w:p>
        </w:tc>
      </w:tr>
      <w:tr w:rsidR="00510316" w:rsidTr="00D80DBC">
        <w:trPr>
          <w:trHeight w:val="6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первичного воинского учета на терр</w:t>
            </w:r>
            <w:r>
              <w:t>и</w:t>
            </w:r>
            <w:r>
              <w:t>ториях, где отсутствуют военные комиссариаты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401,1</w:t>
            </w:r>
          </w:p>
        </w:tc>
      </w:tr>
      <w:tr w:rsidR="00510316" w:rsidTr="00D80DBC">
        <w:trPr>
          <w:trHeight w:val="840"/>
        </w:trPr>
        <w:tc>
          <w:tcPr>
            <w:tcW w:w="4940" w:type="dxa"/>
            <w:vAlign w:val="bottom"/>
          </w:tcPr>
          <w:p w:rsidR="00510316" w:rsidRDefault="00510316" w:rsidP="00D80DBC">
            <w:r>
              <w:t>Фонд оплаты труда государственных (муниципал</w:t>
            </w:r>
            <w:r>
              <w:t>ь</w:t>
            </w:r>
            <w:r>
              <w:t>ных) органов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378,1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378,1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378,1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290,4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87,7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23,0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Услуги связи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6,0</w:t>
            </w:r>
          </w:p>
        </w:tc>
      </w:tr>
      <w:tr w:rsidR="00510316" w:rsidTr="00D80DBC">
        <w:trPr>
          <w:trHeight w:val="360"/>
        </w:trPr>
        <w:tc>
          <w:tcPr>
            <w:tcW w:w="4940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2,0</w:t>
            </w:r>
          </w:p>
        </w:tc>
      </w:tr>
      <w:tr w:rsidR="00510316" w:rsidTr="00D80DBC">
        <w:trPr>
          <w:trHeight w:val="67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510316" w:rsidTr="00D80DBC">
        <w:trPr>
          <w:trHeight w:val="36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150,0</w:t>
            </w:r>
          </w:p>
        </w:tc>
      </w:tr>
      <w:tr w:rsidR="00510316" w:rsidTr="00D80DBC">
        <w:trPr>
          <w:trHeight w:val="34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150,0</w:t>
            </w:r>
          </w:p>
        </w:tc>
      </w:tr>
      <w:tr w:rsidR="00510316" w:rsidTr="00D80DBC">
        <w:trPr>
          <w:trHeight w:val="112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Муниципальная программа "Пожарная безопа</w:t>
            </w:r>
            <w:r w:rsidRPr="00D80DBC">
              <w:rPr>
                <w:b/>
                <w:bCs/>
                <w:i/>
                <w:iCs/>
              </w:rPr>
              <w:t>с</w:t>
            </w:r>
            <w:r w:rsidRPr="00D80DBC">
              <w:rPr>
                <w:b/>
                <w:bCs/>
                <w:i/>
                <w:iCs/>
              </w:rPr>
              <w:t>ность и защита населения и территории Оекского муниципального образования от чрезвычайных с</w:t>
            </w:r>
            <w:r w:rsidRPr="00D80DBC">
              <w:rPr>
                <w:b/>
                <w:bCs/>
                <w:i/>
                <w:iCs/>
              </w:rPr>
              <w:t>и</w:t>
            </w:r>
            <w:r w:rsidRPr="00D80DBC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150,0</w:t>
            </w:r>
          </w:p>
        </w:tc>
      </w:tr>
      <w:tr w:rsidR="00510316" w:rsidTr="00D80DBC">
        <w:trPr>
          <w:trHeight w:val="5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материальных и нематериальных акт</w:t>
            </w:r>
            <w:r>
              <w:t>и</w:t>
            </w:r>
            <w:r>
              <w:t>вов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150,0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150,0</w:t>
            </w:r>
          </w:p>
        </w:tc>
      </w:tr>
      <w:tr w:rsidR="00510316" w:rsidTr="00D80DBC">
        <w:trPr>
          <w:trHeight w:val="34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20,0</w:t>
            </w:r>
          </w:p>
        </w:tc>
      </w:tr>
      <w:tr w:rsidR="00510316" w:rsidTr="00D80DBC">
        <w:trPr>
          <w:trHeight w:val="36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работ,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20,0</w:t>
            </w:r>
          </w:p>
        </w:tc>
      </w:tr>
      <w:tr w:rsidR="00510316" w:rsidTr="00D80DBC">
        <w:trPr>
          <w:trHeight w:val="34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20,0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130,0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30,0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34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1939,9</w:t>
            </w:r>
          </w:p>
        </w:tc>
      </w:tr>
      <w:tr w:rsidR="00510316" w:rsidTr="00D80DBC">
        <w:trPr>
          <w:trHeight w:val="34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09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1864,9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1864,9</w:t>
            </w:r>
          </w:p>
        </w:tc>
      </w:tr>
      <w:tr w:rsidR="00510316" w:rsidTr="00D80DBC">
        <w:trPr>
          <w:trHeight w:val="81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муниципальн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го образования" на 2014-2018 годы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1864,9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09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20.1.99.02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1864,9</w:t>
            </w:r>
          </w:p>
        </w:tc>
      </w:tr>
      <w:tr w:rsidR="00510316" w:rsidTr="00D80DBC">
        <w:trPr>
          <w:trHeight w:val="49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1864,9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1864,9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работ,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1864,9</w:t>
            </w:r>
          </w:p>
        </w:tc>
      </w:tr>
      <w:tr w:rsidR="00510316" w:rsidTr="00D80DBC">
        <w:trPr>
          <w:trHeight w:val="36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1749,9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115,0</w:t>
            </w:r>
          </w:p>
        </w:tc>
      </w:tr>
      <w:tr w:rsidR="00510316" w:rsidTr="00D80DBC">
        <w:trPr>
          <w:trHeight w:val="37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Другие вопросы в области национальной эконом</w:t>
            </w:r>
            <w:r w:rsidRPr="00D80DBC">
              <w:rPr>
                <w:b/>
                <w:bCs/>
              </w:rPr>
              <w:t>и</w:t>
            </w:r>
            <w:r w:rsidRPr="00D80DBC">
              <w:rPr>
                <w:b/>
                <w:bCs/>
              </w:rPr>
              <w:t>ки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0000000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75,0</w:t>
            </w:r>
          </w:p>
        </w:tc>
      </w:tr>
      <w:tr w:rsidR="00510316" w:rsidTr="00D80DBC">
        <w:trPr>
          <w:trHeight w:val="55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75,0</w:t>
            </w:r>
          </w:p>
        </w:tc>
      </w:tr>
      <w:tr w:rsidR="00510316" w:rsidTr="00D80DBC">
        <w:trPr>
          <w:trHeight w:val="5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75,0</w:t>
            </w:r>
          </w:p>
        </w:tc>
      </w:tr>
      <w:tr w:rsidR="00510316" w:rsidTr="00D80DBC">
        <w:trPr>
          <w:trHeight w:val="5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Иные мероприятия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46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Мероприятия в области строительства, архитект</w:t>
            </w:r>
            <w:r w:rsidRPr="00D80DBC">
              <w:rPr>
                <w:i/>
                <w:iCs/>
              </w:rPr>
              <w:t>у</w:t>
            </w:r>
            <w:r w:rsidRPr="00D80DBC">
              <w:rPr>
                <w:i/>
                <w:iCs/>
              </w:rPr>
              <w:t>ры и градостроительства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91.1.60.11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75,0</w:t>
            </w:r>
          </w:p>
        </w:tc>
      </w:tr>
      <w:tr w:rsidR="00510316" w:rsidTr="00D80DBC">
        <w:trPr>
          <w:trHeight w:val="5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4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работ,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57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ЖИЛИЩНО-КОММУНАЛЬНОЕ ХОЗЯЙС</w:t>
            </w:r>
            <w:r w:rsidRPr="00D80DBC">
              <w:rPr>
                <w:b/>
                <w:bCs/>
                <w:sz w:val="22"/>
                <w:szCs w:val="22"/>
              </w:rPr>
              <w:t>Т</w:t>
            </w:r>
            <w:r w:rsidRPr="00D80DBC">
              <w:rPr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1598,6</w:t>
            </w:r>
          </w:p>
        </w:tc>
      </w:tr>
      <w:tr w:rsidR="00510316" w:rsidTr="00D80DBC">
        <w:trPr>
          <w:trHeight w:val="375"/>
        </w:trPr>
        <w:tc>
          <w:tcPr>
            <w:tcW w:w="4940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0000000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105,0</w:t>
            </w:r>
          </w:p>
        </w:tc>
      </w:tr>
      <w:tr w:rsidR="00510316" w:rsidTr="00D80DBC">
        <w:trPr>
          <w:trHeight w:val="36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105,0</w:t>
            </w:r>
          </w:p>
        </w:tc>
      </w:tr>
      <w:tr w:rsidR="00510316" w:rsidTr="00D80DBC">
        <w:trPr>
          <w:trHeight w:val="106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Муниципальная программа "Повышение энергет</w:t>
            </w:r>
            <w:r w:rsidRPr="00D80DBC">
              <w:rPr>
                <w:b/>
                <w:bCs/>
                <w:i/>
                <w:iCs/>
              </w:rPr>
              <w:t>и</w:t>
            </w:r>
            <w:r w:rsidRPr="00D80DBC">
              <w:rPr>
                <w:b/>
                <w:bCs/>
                <w:i/>
                <w:iCs/>
              </w:rPr>
              <w:t>ческой эффективности и энергосбережения в Ое</w:t>
            </w:r>
            <w:r w:rsidRPr="00D80DBC">
              <w:rPr>
                <w:b/>
                <w:bCs/>
                <w:i/>
                <w:iCs/>
              </w:rPr>
              <w:t>к</w:t>
            </w:r>
            <w:r w:rsidRPr="00D80DBC">
              <w:rPr>
                <w:b/>
                <w:bCs/>
                <w:i/>
                <w:iCs/>
              </w:rPr>
              <w:t>ском муниципальном образовании на 2014-2016 г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ды"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20.9.99.00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105,0</w:t>
            </w:r>
          </w:p>
        </w:tc>
      </w:tr>
      <w:tr w:rsidR="00510316" w:rsidTr="00D80DBC">
        <w:trPr>
          <w:trHeight w:val="52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105,0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105,0</w:t>
            </w:r>
          </w:p>
        </w:tc>
      </w:tr>
      <w:tr w:rsidR="00510316" w:rsidTr="00D80DBC">
        <w:trPr>
          <w:trHeight w:val="42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работ,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105,0</w:t>
            </w:r>
          </w:p>
        </w:tc>
      </w:tr>
      <w:tr w:rsidR="00510316" w:rsidTr="00D80DBC">
        <w:trPr>
          <w:trHeight w:val="37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105,0</w:t>
            </w:r>
          </w:p>
        </w:tc>
      </w:tr>
      <w:tr w:rsidR="00510316" w:rsidTr="00D80DBC">
        <w:trPr>
          <w:trHeight w:val="345"/>
        </w:trPr>
        <w:tc>
          <w:tcPr>
            <w:tcW w:w="4940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1493,6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1493,6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1493,6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1493,6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750,0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635,0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635,0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Аренда, плата за пользов.имущ.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224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125,0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115,0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40,0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D80DBC">
              <w:rPr>
                <w:b/>
                <w:bCs/>
                <w:i/>
                <w:iCs/>
              </w:rPr>
              <w:t>е</w:t>
            </w:r>
            <w:r w:rsidRPr="00D80DBC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743,6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743,6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530,6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530,6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530,6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213,0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213,0</w:t>
            </w:r>
          </w:p>
        </w:tc>
      </w:tr>
      <w:tr w:rsidR="00510316" w:rsidTr="00D80DBC">
        <w:trPr>
          <w:trHeight w:val="6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КУЛЬТУРА,КИНЕМАТОГРАФИЯ И СРЕ</w:t>
            </w:r>
            <w:r w:rsidRPr="00D80DBC">
              <w:rPr>
                <w:b/>
                <w:bCs/>
                <w:sz w:val="22"/>
                <w:szCs w:val="22"/>
              </w:rPr>
              <w:t>Д</w:t>
            </w:r>
            <w:r w:rsidRPr="00D80DBC">
              <w:rPr>
                <w:b/>
                <w:bCs/>
                <w:sz w:val="22"/>
                <w:szCs w:val="22"/>
              </w:rPr>
              <w:t>СТВА МАССОВОЙ ИНФОРМАЦИИ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12666,6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12666,6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12666,6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9252,2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Реализация мероприятий перечня проектов наро</w:t>
            </w:r>
            <w:r w:rsidRPr="00D80DBC">
              <w:rPr>
                <w:b/>
                <w:bCs/>
              </w:rPr>
              <w:t>д</w:t>
            </w:r>
            <w:r w:rsidRPr="00D80DBC">
              <w:rPr>
                <w:b/>
                <w:bCs/>
              </w:rPr>
              <w:t>ных инициатив за счет средств областного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91.1.01.05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1594,7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1594,7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1594,7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1594,7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Осуществление органами местного самоуправл</w:t>
            </w:r>
            <w:r w:rsidRPr="00D80DBC">
              <w:rPr>
                <w:b/>
                <w:bCs/>
              </w:rPr>
              <w:t>е</w:t>
            </w:r>
            <w:r w:rsidRPr="00D80DBC">
              <w:rPr>
                <w:b/>
                <w:bCs/>
              </w:rPr>
              <w:t>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7573,6</w:t>
            </w:r>
          </w:p>
        </w:tc>
      </w:tr>
      <w:tr w:rsidR="00510316" w:rsidTr="00D80DBC">
        <w:trPr>
          <w:trHeight w:val="73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Обеспечение деятельности в сфере устанвленных функций бюджетных, автономных и казенных учре</w:t>
            </w:r>
            <w:r>
              <w:t>ж</w:t>
            </w:r>
            <w:r>
              <w:t>дений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7573,6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Default="00510316" w:rsidP="00D80DBC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5396,1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5396,1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5396,1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4146,8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1249,3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выплаты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212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Закупка товаров, работ и услуг в сфере информацио</w:t>
            </w:r>
            <w:r>
              <w:t>н</w:t>
            </w:r>
            <w:r>
              <w:t>но-коммуникационных технологий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5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2153,5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1919,5</w:t>
            </w:r>
          </w:p>
        </w:tc>
      </w:tr>
      <w:tr w:rsidR="00510316" w:rsidTr="00D80DBC">
        <w:trPr>
          <w:trHeight w:val="2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1908,5</w:t>
            </w:r>
          </w:p>
        </w:tc>
      </w:tr>
      <w:tr w:rsidR="00510316" w:rsidTr="00D80DBC">
        <w:trPr>
          <w:trHeight w:val="24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Услуги связи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Транспортные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222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1,4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945,1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332,0</w:t>
            </w:r>
          </w:p>
        </w:tc>
      </w:tr>
      <w:tr w:rsidR="00510316" w:rsidTr="00D80DBC">
        <w:trPr>
          <w:trHeight w:val="2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550,0</w:t>
            </w:r>
          </w:p>
        </w:tc>
      </w:tr>
      <w:tr w:rsidR="00510316" w:rsidTr="00D80DBC">
        <w:trPr>
          <w:trHeight w:val="2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11,0</w:t>
            </w:r>
          </w:p>
        </w:tc>
      </w:tr>
      <w:tr w:rsidR="00510316" w:rsidTr="00D80DBC">
        <w:trPr>
          <w:trHeight w:val="25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234,0</w:t>
            </w:r>
          </w:p>
        </w:tc>
      </w:tr>
      <w:tr w:rsidR="00510316" w:rsidTr="00D80DBC">
        <w:trPr>
          <w:trHeight w:val="24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72,0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162,0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Уплата прочих налогов, сборов и иных платежей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noWrap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9,0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Реализация мероприятий перечня проектов наро</w:t>
            </w:r>
            <w:r w:rsidRPr="00D80DBC">
              <w:rPr>
                <w:b/>
                <w:bCs/>
                <w:i/>
                <w:iCs/>
              </w:rPr>
              <w:t>д</w:t>
            </w:r>
            <w:r w:rsidRPr="00D80DBC">
              <w:rPr>
                <w:b/>
                <w:bCs/>
                <w:i/>
                <w:iCs/>
              </w:rPr>
              <w:t>ных инициатив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91.1.99.05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83,9</w:t>
            </w:r>
          </w:p>
        </w:tc>
      </w:tr>
      <w:tr w:rsidR="00510316" w:rsidTr="00D80DBC">
        <w:trPr>
          <w:trHeight w:val="54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83,9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83,9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83,9</w:t>
            </w:r>
          </w:p>
        </w:tc>
      </w:tr>
      <w:tr w:rsidR="00510316" w:rsidTr="00D80DBC">
        <w:trPr>
          <w:trHeight w:val="57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91.2.00.00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3414,4</w:t>
            </w:r>
          </w:p>
        </w:tc>
      </w:tr>
      <w:tr w:rsidR="00510316" w:rsidTr="00D80DBC">
        <w:trPr>
          <w:trHeight w:val="1020"/>
        </w:trPr>
        <w:tc>
          <w:tcPr>
            <w:tcW w:w="4940" w:type="dxa"/>
            <w:vAlign w:val="bottom"/>
          </w:tcPr>
          <w:p w:rsidR="00510316" w:rsidRDefault="00510316" w:rsidP="00D80DBC">
            <w:r>
              <w:t>Субсидия на обеспечение выплаты заработной платы с начислениями на нее работникам учреждений культ</w:t>
            </w:r>
            <w:r>
              <w:t>у</w:t>
            </w:r>
            <w:r>
              <w:t>ры, находящихся в ведении органов местного сам</w:t>
            </w:r>
            <w:r>
              <w:t>о</w:t>
            </w:r>
            <w:r>
              <w:t>управления Иркутской области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570"/>
        </w:trPr>
        <w:tc>
          <w:tcPr>
            <w:tcW w:w="4940" w:type="dxa"/>
            <w:vAlign w:val="bottom"/>
          </w:tcPr>
          <w:p w:rsidR="00510316" w:rsidRDefault="00510316" w:rsidP="00D80DBC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2259,6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682,4</w:t>
            </w:r>
          </w:p>
        </w:tc>
      </w:tr>
      <w:tr w:rsidR="00510316" w:rsidTr="00D80DBC">
        <w:trPr>
          <w:trHeight w:val="795"/>
        </w:trPr>
        <w:tc>
          <w:tcPr>
            <w:tcW w:w="4940" w:type="dxa"/>
            <w:vAlign w:val="bottom"/>
          </w:tcPr>
          <w:p w:rsidR="00510316" w:rsidRDefault="00510316" w:rsidP="00D80DBC">
            <w:r>
              <w:t>Субсидия на выравнивание обеспеченности поселений Иркутской области по реализации ими  отдельных расходных обязательств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472,4</w:t>
            </w:r>
          </w:p>
        </w:tc>
      </w:tr>
      <w:tr w:rsidR="00510316" w:rsidTr="00D80DBC">
        <w:trPr>
          <w:trHeight w:val="570"/>
        </w:trPr>
        <w:tc>
          <w:tcPr>
            <w:tcW w:w="4940" w:type="dxa"/>
            <w:vAlign w:val="bottom"/>
          </w:tcPr>
          <w:p w:rsidR="00510316" w:rsidRDefault="00510316" w:rsidP="00D80DBC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158,0</w:t>
            </w:r>
          </w:p>
        </w:tc>
      </w:tr>
      <w:tr w:rsidR="00510316" w:rsidTr="00D80DBC">
        <w:trPr>
          <w:trHeight w:val="34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158,0</w:t>
            </w:r>
          </w:p>
        </w:tc>
      </w:tr>
      <w:tr w:rsidR="00510316" w:rsidTr="00D80DBC">
        <w:trPr>
          <w:trHeight w:val="39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158,0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121,0</w:t>
            </w:r>
          </w:p>
        </w:tc>
      </w:tr>
      <w:tr w:rsidR="00510316" w:rsidTr="00D80DBC">
        <w:trPr>
          <w:trHeight w:val="360"/>
        </w:trPr>
        <w:tc>
          <w:tcPr>
            <w:tcW w:w="4940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37,0</w:t>
            </w:r>
          </w:p>
        </w:tc>
      </w:tr>
      <w:tr w:rsidR="00510316" w:rsidTr="00D80DBC">
        <w:trPr>
          <w:trHeight w:val="52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314,4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314,4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314,4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314,4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100,0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D80DBC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100,0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330"/>
        </w:trPr>
        <w:tc>
          <w:tcPr>
            <w:tcW w:w="4940" w:type="dxa"/>
            <w:vAlign w:val="bottom"/>
          </w:tcPr>
          <w:p w:rsidR="00510316" w:rsidRDefault="00510316" w:rsidP="00D80DBC">
            <w:r>
              <w:t>Доплаты к пенсиям муниципальных служащих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Иные пенсии, социальные доплаты к пенсиям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28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vAlign w:val="bottom"/>
          </w:tcPr>
          <w:p w:rsidR="00510316" w:rsidRDefault="00510316" w:rsidP="00D80DBC">
            <w:r>
              <w:t>Социальное обеспечение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260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Пенсии, пособия, выплачиваемые организациями се</w:t>
            </w:r>
            <w:r>
              <w:t>к</w:t>
            </w:r>
            <w:r>
              <w:t>тора государственного 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263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57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54,0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54,0</w:t>
            </w:r>
          </w:p>
        </w:tc>
      </w:tr>
      <w:tr w:rsidR="00510316" w:rsidTr="00D80DBC">
        <w:trPr>
          <w:trHeight w:val="48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54,0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31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Обслуживание муниципального долга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49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Обслуживание государственного (муниципального) долга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230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Обслуживание внутреннего долга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231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114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МЕЖБЮДЖЕТНЫЕ ТРАНСФЕРТЫ ОБЩ</w:t>
            </w:r>
            <w:r w:rsidRPr="00D80DBC">
              <w:rPr>
                <w:b/>
                <w:bCs/>
                <w:sz w:val="22"/>
                <w:szCs w:val="22"/>
              </w:rPr>
              <w:t>Е</w:t>
            </w:r>
            <w:r w:rsidRPr="00D80DBC">
              <w:rPr>
                <w:b/>
                <w:bCs/>
                <w:sz w:val="22"/>
                <w:szCs w:val="22"/>
              </w:rPr>
              <w:t>ГО ХАРАКТЕРА БЮДЖЕТАМ СУБЪЕКТОВ РОССИЙСКОЙ ФЕДЕРАЦИИ И МУНИЦ</w:t>
            </w:r>
            <w:r w:rsidRPr="00D80DBC">
              <w:rPr>
                <w:b/>
                <w:bCs/>
                <w:sz w:val="22"/>
                <w:szCs w:val="22"/>
              </w:rPr>
              <w:t>И</w:t>
            </w:r>
            <w:r w:rsidRPr="00D80DBC">
              <w:rPr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137,0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Прочие межбюджетные трансферты общего хара</w:t>
            </w:r>
            <w:r w:rsidRPr="00D80DBC">
              <w:rPr>
                <w:b/>
                <w:bCs/>
              </w:rPr>
              <w:t>к</w:t>
            </w:r>
            <w:r w:rsidRPr="00D80DBC">
              <w:rPr>
                <w:b/>
                <w:bCs/>
              </w:rPr>
              <w:t>тера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137,0</w:t>
            </w:r>
          </w:p>
        </w:tc>
      </w:tr>
      <w:tr w:rsidR="00510316" w:rsidTr="00D80DBC">
        <w:trPr>
          <w:trHeight w:val="55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137,0</w:t>
            </w:r>
          </w:p>
        </w:tc>
      </w:tr>
      <w:tr w:rsidR="00510316" w:rsidTr="00D80DBC">
        <w:trPr>
          <w:trHeight w:val="525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</w:t>
            </w:r>
            <w:r w:rsidRPr="00D80DBC">
              <w:rPr>
                <w:i/>
                <w:iCs/>
              </w:rPr>
              <w:t>о</w:t>
            </w:r>
            <w:r w:rsidRPr="00D80DB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137,0</w:t>
            </w:r>
          </w:p>
        </w:tc>
      </w:tr>
      <w:tr w:rsidR="00510316" w:rsidTr="00D80DBC">
        <w:trPr>
          <w:trHeight w:val="495"/>
        </w:trPr>
        <w:tc>
          <w:tcPr>
            <w:tcW w:w="4940" w:type="dxa"/>
            <w:vAlign w:val="bottom"/>
          </w:tcPr>
          <w:p w:rsidR="00510316" w:rsidRDefault="00510316" w:rsidP="00D80DBC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Default="00510316" w:rsidP="00D80DBC">
            <w:r>
              <w:t>Иные межбюджетные трансферты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  <w:tr w:rsidR="00510316" w:rsidTr="00D80DBC">
        <w:trPr>
          <w:trHeight w:val="300"/>
        </w:trPr>
        <w:tc>
          <w:tcPr>
            <w:tcW w:w="4940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  <w:tr w:rsidR="00510316" w:rsidTr="00D80DBC">
        <w:trPr>
          <w:trHeight w:val="270"/>
        </w:trPr>
        <w:tc>
          <w:tcPr>
            <w:tcW w:w="4940" w:type="dxa"/>
            <w:vAlign w:val="bottom"/>
          </w:tcPr>
          <w:p w:rsidR="00510316" w:rsidRDefault="00510316" w:rsidP="00D80DBC">
            <w:r>
              <w:t>Безвозмездные перечисления бюджетам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250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  <w:tr w:rsidR="00510316" w:rsidTr="00D80DBC">
        <w:trPr>
          <w:trHeight w:val="510"/>
        </w:trPr>
        <w:tc>
          <w:tcPr>
            <w:tcW w:w="4940" w:type="dxa"/>
            <w:vAlign w:val="bottom"/>
          </w:tcPr>
          <w:p w:rsidR="00510316" w:rsidRDefault="00510316" w:rsidP="00D80DBC"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342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251</w:t>
            </w:r>
          </w:p>
        </w:tc>
        <w:tc>
          <w:tcPr>
            <w:tcW w:w="1200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</w:tbl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Default="00510316">
      <w:pPr>
        <w:rPr>
          <w:sz w:val="28"/>
        </w:rPr>
      </w:pP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Приложение №</w:t>
      </w:r>
      <w:r>
        <w:rPr>
          <w:sz w:val="24"/>
          <w:szCs w:val="24"/>
        </w:rPr>
        <w:t>9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к  решению Думы Оекского МО</w:t>
      </w:r>
    </w:p>
    <w:p w:rsidR="00510316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 xml:space="preserve">О внесении изменений в решение Думы </w:t>
      </w:r>
    </w:p>
    <w:p w:rsidR="00510316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 xml:space="preserve">"О бюджете Оекского МО на 2015 год 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и на план</w:t>
      </w:r>
      <w:r w:rsidRPr="00D80DBC">
        <w:rPr>
          <w:sz w:val="24"/>
          <w:szCs w:val="24"/>
        </w:rPr>
        <w:t>о</w:t>
      </w:r>
      <w:r w:rsidRPr="00D80DBC">
        <w:rPr>
          <w:sz w:val="24"/>
          <w:szCs w:val="24"/>
        </w:rPr>
        <w:t>вый период 2016 и 2017 годов"</w:t>
      </w:r>
    </w:p>
    <w:p w:rsidR="00510316" w:rsidRPr="00D80DBC" w:rsidRDefault="00510316" w:rsidP="00D80DBC">
      <w:pPr>
        <w:jc w:val="right"/>
        <w:rPr>
          <w:sz w:val="24"/>
          <w:szCs w:val="24"/>
        </w:rPr>
      </w:pPr>
      <w:r w:rsidRPr="00D80DBC">
        <w:rPr>
          <w:sz w:val="24"/>
          <w:szCs w:val="24"/>
        </w:rPr>
        <w:t>от 28.08.2015 года №32-26 Д/сп</w:t>
      </w:r>
    </w:p>
    <w:p w:rsidR="00510316" w:rsidRDefault="00510316">
      <w:pPr>
        <w:rPr>
          <w:sz w:val="28"/>
        </w:rPr>
      </w:pPr>
    </w:p>
    <w:p w:rsidR="00510316" w:rsidRDefault="00510316" w:rsidP="00D80DBC">
      <w:pPr>
        <w:jc w:val="center"/>
        <w:rPr>
          <w:b/>
          <w:bCs/>
        </w:rPr>
      </w:pPr>
      <w:r w:rsidRPr="00D80DBC">
        <w:rPr>
          <w:b/>
          <w:bCs/>
        </w:rPr>
        <w:t>РАСПРЕДЕЛЕНИЕ БЮДЖЕТНЫХ АССИГНОВАНИЙ ПО РАЗДЕЛАМ, ПОДРАЗДЕЛАМ, ЦЕЛ</w:t>
      </w:r>
      <w:r w:rsidRPr="00D80DBC">
        <w:rPr>
          <w:b/>
          <w:bCs/>
        </w:rPr>
        <w:t>Е</w:t>
      </w:r>
      <w:r w:rsidRPr="00D80DBC">
        <w:rPr>
          <w:b/>
          <w:bCs/>
        </w:rPr>
        <w:t>ВЫМ СТАТЬЯМ ИВИДАМ РАСХОДОВ КЛАССИФИКАЦИИ РАСХОДОВ БЮДЖЕТОВ</w:t>
      </w:r>
    </w:p>
    <w:p w:rsidR="00510316" w:rsidRPr="00D80DBC" w:rsidRDefault="00510316" w:rsidP="00D80DBC">
      <w:pPr>
        <w:jc w:val="center"/>
        <w:rPr>
          <w:b/>
          <w:bCs/>
        </w:rPr>
      </w:pPr>
      <w:r w:rsidRPr="00D80DBC">
        <w:rPr>
          <w:b/>
          <w:bCs/>
        </w:rPr>
        <w:t xml:space="preserve"> В ВЕДОМСТВЕННОЙ СТРУ</w:t>
      </w:r>
      <w:r w:rsidRPr="00D80DBC">
        <w:rPr>
          <w:b/>
          <w:bCs/>
        </w:rPr>
        <w:t>К</w:t>
      </w:r>
      <w:r w:rsidRPr="00D80DBC">
        <w:rPr>
          <w:b/>
          <w:bCs/>
        </w:rPr>
        <w:t>ТУРЕ РАСХОДОВ БЮДЖЕТА ОЕКСКОГО МУНИЦИПАЛЬНОГО ОБРАЗОВАНИЯ НА 2015 ГОД</w:t>
      </w:r>
    </w:p>
    <w:p w:rsidR="00510316" w:rsidRDefault="00510316" w:rsidP="00D80DBC">
      <w:pPr>
        <w:jc w:val="right"/>
      </w:pPr>
      <w:r>
        <w:t>тыс.руб.</w:t>
      </w:r>
    </w:p>
    <w:tbl>
      <w:tblPr>
        <w:tblW w:w="95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3"/>
        <w:gridCol w:w="775"/>
        <w:gridCol w:w="456"/>
        <w:gridCol w:w="546"/>
        <w:gridCol w:w="1151"/>
        <w:gridCol w:w="546"/>
        <w:gridCol w:w="619"/>
        <w:gridCol w:w="1253"/>
      </w:tblGrid>
      <w:tr w:rsidR="00510316" w:rsidTr="00D80DBC">
        <w:trPr>
          <w:trHeight w:val="540"/>
        </w:trPr>
        <w:tc>
          <w:tcPr>
            <w:tcW w:w="4253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Наименование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ГРБС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РЗ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Пр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ЦСР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ВР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ЭКР</w:t>
            </w:r>
          </w:p>
        </w:tc>
        <w:tc>
          <w:tcPr>
            <w:tcW w:w="1253" w:type="dxa"/>
            <w:vAlign w:val="center"/>
          </w:tcPr>
          <w:p w:rsidR="00510316" w:rsidRPr="00D80DBC" w:rsidRDefault="00510316" w:rsidP="00D80DBC">
            <w:pPr>
              <w:jc w:val="center"/>
              <w:rPr>
                <w:b/>
                <w:bCs/>
                <w:color w:val="000000"/>
              </w:rPr>
            </w:pPr>
            <w:r w:rsidRPr="00D80DBC">
              <w:rPr>
                <w:b/>
                <w:bCs/>
                <w:color w:val="000000"/>
              </w:rPr>
              <w:t>Сумма на год</w:t>
            </w:r>
          </w:p>
        </w:tc>
      </w:tr>
      <w:tr w:rsidR="00510316" w:rsidTr="00D80DBC">
        <w:trPr>
          <w:trHeight w:val="67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АДМИНИСТРАЦИЯ ОЕКСКОГО МУНИЦИПАЛЬНОГО ОБРАЗ</w:t>
            </w:r>
            <w:r w:rsidRPr="00D80DBC">
              <w:rPr>
                <w:b/>
                <w:bCs/>
                <w:sz w:val="24"/>
                <w:szCs w:val="24"/>
              </w:rPr>
              <w:t>О</w:t>
            </w:r>
            <w:r w:rsidRPr="00D80DBC">
              <w:rPr>
                <w:b/>
                <w:bCs/>
                <w:sz w:val="24"/>
                <w:szCs w:val="24"/>
              </w:rPr>
              <w:t>ВАНИЯ</w:t>
            </w:r>
          </w:p>
        </w:tc>
        <w:tc>
          <w:tcPr>
            <w:tcW w:w="775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31917,9</w:t>
            </w:r>
          </w:p>
        </w:tc>
      </w:tr>
      <w:tr w:rsidR="00510316" w:rsidTr="00D80DBC">
        <w:trPr>
          <w:trHeight w:val="360"/>
        </w:trPr>
        <w:tc>
          <w:tcPr>
            <w:tcW w:w="4253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ОБЩЕГОСУДАРСТВЕННЫЕ В</w:t>
            </w:r>
            <w:r w:rsidRPr="00D80DBC">
              <w:rPr>
                <w:b/>
                <w:bCs/>
                <w:sz w:val="22"/>
                <w:szCs w:val="22"/>
              </w:rPr>
              <w:t>О</w:t>
            </w:r>
            <w:r w:rsidRPr="00D80DBC">
              <w:rPr>
                <w:b/>
                <w:bCs/>
                <w:sz w:val="22"/>
                <w:szCs w:val="22"/>
              </w:rPr>
              <w:t>ПРОСЫ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14870,7</w:t>
            </w:r>
          </w:p>
        </w:tc>
      </w:tr>
      <w:tr w:rsidR="00510316" w:rsidTr="00D80DBC">
        <w:trPr>
          <w:trHeight w:val="78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Функционирование высшего должностного лица субъекта Российской Федерации и о</w:t>
            </w:r>
            <w:r w:rsidRPr="00D80DBC">
              <w:rPr>
                <w:b/>
                <w:bCs/>
              </w:rPr>
              <w:t>р</w:t>
            </w:r>
            <w:r w:rsidRPr="00D80DBC">
              <w:rPr>
                <w:b/>
                <w:bCs/>
              </w:rPr>
              <w:t>гана местного сам</w:t>
            </w:r>
            <w:r w:rsidRPr="00D80DBC">
              <w:rPr>
                <w:b/>
                <w:bCs/>
              </w:rPr>
              <w:t>о</w:t>
            </w:r>
            <w:r w:rsidRPr="00D80DBC">
              <w:rPr>
                <w:b/>
                <w:bCs/>
              </w:rPr>
              <w:t>управления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1486,3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1486,3</w:t>
            </w:r>
          </w:p>
        </w:tc>
      </w:tr>
      <w:tr w:rsidR="00510316" w:rsidTr="00D80DBC">
        <w:trPr>
          <w:trHeight w:val="52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1486,3</w:t>
            </w:r>
          </w:p>
        </w:tc>
      </w:tr>
      <w:tr w:rsidR="00510316" w:rsidTr="00D80DBC">
        <w:trPr>
          <w:trHeight w:val="57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органами местного сам</w:t>
            </w:r>
            <w:r>
              <w:t>о</w:t>
            </w:r>
            <w:r>
              <w:t>управления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1486,3</w:t>
            </w:r>
          </w:p>
        </w:tc>
      </w:tr>
      <w:tr w:rsidR="00510316" w:rsidTr="00D80DBC">
        <w:trPr>
          <w:trHeight w:val="750"/>
        </w:trPr>
        <w:tc>
          <w:tcPr>
            <w:tcW w:w="4253" w:type="dxa"/>
            <w:vAlign w:val="bottom"/>
          </w:tcPr>
          <w:p w:rsidR="00510316" w:rsidRDefault="00510316" w:rsidP="00D80DBC">
            <w:r>
              <w:t>Фонд оплаты труда государственных (мун</w:t>
            </w:r>
            <w:r>
              <w:t>и</w:t>
            </w:r>
            <w:r>
              <w:t>ципальных) органов и взносы по обязательн</w:t>
            </w:r>
            <w:r>
              <w:t>о</w:t>
            </w:r>
            <w:r>
              <w:t>му социальному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1486,3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1486,3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1486,3</w:t>
            </w:r>
          </w:p>
        </w:tc>
      </w:tr>
      <w:tr w:rsidR="00510316" w:rsidTr="00D80DBC">
        <w:trPr>
          <w:trHeight w:val="225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1198,2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288,1</w:t>
            </w:r>
          </w:p>
        </w:tc>
      </w:tr>
      <w:tr w:rsidR="00510316" w:rsidTr="00D80DBC">
        <w:trPr>
          <w:trHeight w:val="99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Функционирование Правительства Росси</w:t>
            </w:r>
            <w:r w:rsidRPr="00D80DBC">
              <w:rPr>
                <w:b/>
                <w:bCs/>
              </w:rPr>
              <w:t>й</w:t>
            </w:r>
            <w:r w:rsidRPr="00D80DBC">
              <w:rPr>
                <w:b/>
                <w:bCs/>
              </w:rPr>
              <w:t>ской Фед</w:t>
            </w:r>
            <w:r w:rsidRPr="00D80DBC">
              <w:rPr>
                <w:b/>
                <w:bCs/>
              </w:rPr>
              <w:t>е</w:t>
            </w:r>
            <w:r w:rsidRPr="00D80DBC">
              <w:rPr>
                <w:b/>
                <w:bCs/>
              </w:rPr>
              <w:t>рации, высших исполнительных  органов государс</w:t>
            </w:r>
            <w:r w:rsidRPr="00D80DBC">
              <w:rPr>
                <w:b/>
                <w:bCs/>
              </w:rPr>
              <w:t>т</w:t>
            </w:r>
            <w:r w:rsidRPr="00D80DBC">
              <w:rPr>
                <w:b/>
                <w:bCs/>
              </w:rPr>
              <w:t>венной власти субъектов РФ, местных администраций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13334,4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13298,4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10355,7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органами местного сам</w:t>
            </w:r>
            <w:r>
              <w:t>о</w:t>
            </w:r>
            <w:r>
              <w:t>управления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10355,7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Обеспечение деятельности в сфере устано</w:t>
            </w:r>
            <w:r>
              <w:t>в</w:t>
            </w:r>
            <w:r>
              <w:t>ленных фун</w:t>
            </w:r>
            <w:r>
              <w:t>к</w:t>
            </w:r>
            <w:r>
              <w:t>ций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10355,7</w:t>
            </w:r>
          </w:p>
        </w:tc>
      </w:tr>
      <w:tr w:rsidR="00510316" w:rsidTr="00D80DBC">
        <w:trPr>
          <w:trHeight w:val="765"/>
        </w:trPr>
        <w:tc>
          <w:tcPr>
            <w:tcW w:w="4253" w:type="dxa"/>
            <w:vAlign w:val="bottom"/>
          </w:tcPr>
          <w:p w:rsidR="00510316" w:rsidRDefault="00510316" w:rsidP="00D80DBC">
            <w:r>
              <w:t>Фонд оплаты труда государственных (мун</w:t>
            </w:r>
            <w:r>
              <w:t>и</w:t>
            </w:r>
            <w:r>
              <w:t>ципальных) органов и взносы по обязательн</w:t>
            </w:r>
            <w:r>
              <w:t>о</w:t>
            </w:r>
            <w:r>
              <w:t>му социальному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8598,0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8598,0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8598,0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6613,0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1985,0</w:t>
            </w:r>
          </w:p>
        </w:tc>
      </w:tr>
      <w:tr w:rsidR="00510316" w:rsidTr="00D80DBC">
        <w:trPr>
          <w:trHeight w:val="765"/>
        </w:trPr>
        <w:tc>
          <w:tcPr>
            <w:tcW w:w="4253" w:type="dxa"/>
            <w:vAlign w:val="bottom"/>
          </w:tcPr>
          <w:p w:rsidR="00510316" w:rsidRDefault="00510316" w:rsidP="00D80DBC">
            <w:r>
              <w:t>Иные выплаты персоналу государственных (муниципал</w:t>
            </w:r>
            <w:r>
              <w:t>ь</w:t>
            </w:r>
            <w:r>
              <w:t>ных) органов, за исключением фонда оплаты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выплаты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212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Закупка товаров, работ и услуг в сфере и</w:t>
            </w:r>
            <w:r>
              <w:t>н</w:t>
            </w:r>
            <w:r>
              <w:t>формационно-коммуникационных технологий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120,0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120,0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120,0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120,0</w:t>
            </w:r>
          </w:p>
        </w:tc>
      </w:tr>
      <w:tr w:rsidR="00510316" w:rsidTr="00D80DBC">
        <w:trPr>
          <w:trHeight w:val="57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1617,7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1097,7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1087,7</w:t>
            </w:r>
          </w:p>
        </w:tc>
      </w:tr>
      <w:tr w:rsidR="00510316" w:rsidTr="00D80DBC">
        <w:trPr>
          <w:trHeight w:val="24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Услуги связи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92,0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150,0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Аренда, плата за пользов.имущ.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224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118,0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627,7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noWrap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520,0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420,0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Уплата прочих налогов, сборов и иных плат</w:t>
            </w:r>
            <w:r>
              <w:t>е</w:t>
            </w:r>
            <w:r>
              <w:t>жей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noWrap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15,0</w:t>
            </w:r>
          </w:p>
        </w:tc>
      </w:tr>
      <w:tr w:rsidR="00510316" w:rsidTr="00D80DBC">
        <w:trPr>
          <w:trHeight w:val="73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областного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91.2.00.00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2942,7</w:t>
            </w:r>
          </w:p>
        </w:tc>
      </w:tr>
      <w:tr w:rsidR="00510316" w:rsidTr="00D80DBC">
        <w:trPr>
          <w:trHeight w:val="1605"/>
        </w:trPr>
        <w:tc>
          <w:tcPr>
            <w:tcW w:w="4253" w:type="dxa"/>
            <w:vAlign w:val="bottom"/>
          </w:tcPr>
          <w:p w:rsidR="00510316" w:rsidRDefault="00510316" w:rsidP="00D80DBC">
            <w:r>
              <w:t>Субсидии на выплату денежного содержания с начисл</w:t>
            </w:r>
            <w:r>
              <w:t>е</w:t>
            </w:r>
            <w:r>
              <w:t>ниями на него главам,мниципальным служащим посел</w:t>
            </w:r>
            <w:r>
              <w:t>е</w:t>
            </w:r>
            <w:r>
              <w:t>ний Иркутской области, а также заработной платы с н</w:t>
            </w:r>
            <w:r>
              <w:t>а</w:t>
            </w:r>
            <w:r>
              <w:t>числениями на нее техническому и вспомогательному перс</w:t>
            </w:r>
            <w:r>
              <w:t>о</w:t>
            </w:r>
            <w:r>
              <w:t>налу органов местного самоуправления пос</w:t>
            </w:r>
            <w:r>
              <w:t>е</w:t>
            </w:r>
            <w:r>
              <w:t>лений  И</w:t>
            </w:r>
            <w:r>
              <w:t>р</w:t>
            </w:r>
            <w:r>
              <w:t>кутской области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780"/>
        </w:trPr>
        <w:tc>
          <w:tcPr>
            <w:tcW w:w="4253" w:type="dxa"/>
            <w:vAlign w:val="bottom"/>
          </w:tcPr>
          <w:p w:rsidR="00510316" w:rsidRDefault="00510316" w:rsidP="00D80DBC">
            <w:r>
              <w:t>Фонд оплаты труда государственных (мун</w:t>
            </w:r>
            <w:r>
              <w:t>и</w:t>
            </w:r>
            <w:r>
              <w:t>ципальных) органов и взносы по обязательн</w:t>
            </w:r>
            <w:r>
              <w:t>о</w:t>
            </w:r>
            <w:r>
              <w:t>му социальному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2259,6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682,4</w:t>
            </w:r>
          </w:p>
        </w:tc>
      </w:tr>
      <w:tr w:rsidR="00510316" w:rsidTr="00D80DBC">
        <w:trPr>
          <w:trHeight w:val="1815"/>
        </w:trPr>
        <w:tc>
          <w:tcPr>
            <w:tcW w:w="4253" w:type="dxa"/>
            <w:vAlign w:val="bottom"/>
          </w:tcPr>
          <w:p w:rsidR="00510316" w:rsidRDefault="00510316" w:rsidP="00D80DBC">
            <w:r>
              <w:t>Субвенции на осуществление областного г</w:t>
            </w:r>
            <w:r>
              <w:t>о</w:t>
            </w:r>
            <w:r>
              <w:t>сударственн</w:t>
            </w:r>
            <w:r>
              <w:t>о</w:t>
            </w:r>
            <w:r>
              <w:t>го полномочия по определению перечня должностных лиц органов местного самоуправления, уполномоченных с</w:t>
            </w:r>
            <w:r>
              <w:t>о</w:t>
            </w:r>
            <w:r>
              <w:t>ставлять протоколы об административных правонар</w:t>
            </w:r>
            <w:r>
              <w:t>у</w:t>
            </w:r>
            <w:r>
              <w:t>шениях, предусмотренных отдельными зак</w:t>
            </w:r>
            <w:r>
              <w:t>о</w:t>
            </w:r>
            <w:r>
              <w:t>нами Иркутской области об административной ответственности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57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0,7</w:t>
            </w:r>
          </w:p>
        </w:tc>
      </w:tr>
      <w:tr w:rsidR="00510316" w:rsidTr="00D80DBC">
        <w:trPr>
          <w:trHeight w:val="36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36,0</w:t>
            </w:r>
          </w:p>
        </w:tc>
      </w:tr>
      <w:tr w:rsidR="00510316" w:rsidTr="00D80DBC">
        <w:trPr>
          <w:trHeight w:val="108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Муниципальная программа "Подготовка и проведение празднования 70-ой годовщины Победы в Великой От</w:t>
            </w:r>
            <w:r w:rsidRPr="00D80DBC">
              <w:rPr>
                <w:b/>
                <w:bCs/>
                <w:i/>
                <w:iCs/>
              </w:rPr>
              <w:t>е</w:t>
            </w:r>
            <w:r w:rsidRPr="00D80DBC">
              <w:rPr>
                <w:b/>
                <w:bCs/>
                <w:i/>
                <w:iCs/>
              </w:rPr>
              <w:t>чественной войне на территории  Оекского муниципального о</w:t>
            </w:r>
            <w:r w:rsidRPr="00D80DBC">
              <w:rPr>
                <w:b/>
                <w:bCs/>
                <w:i/>
                <w:iCs/>
              </w:rPr>
              <w:t>б</w:t>
            </w:r>
            <w:r w:rsidRPr="00D80DBC">
              <w:rPr>
                <w:b/>
                <w:bCs/>
                <w:i/>
                <w:iCs/>
              </w:rPr>
              <w:t>разования"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36,0</w:t>
            </w:r>
          </w:p>
        </w:tc>
      </w:tr>
      <w:tr w:rsidR="00510316" w:rsidTr="00D80DBC">
        <w:trPr>
          <w:trHeight w:val="57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36,0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10,5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noWrap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10,5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25,5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25,5</w:t>
            </w:r>
          </w:p>
        </w:tc>
      </w:tr>
      <w:tr w:rsidR="00510316" w:rsidTr="00D80DBC">
        <w:trPr>
          <w:trHeight w:val="37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50,0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50,0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органами местного сам</w:t>
            </w:r>
            <w:r>
              <w:t>о</w:t>
            </w:r>
            <w:r>
              <w:t>управления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465"/>
        </w:trPr>
        <w:tc>
          <w:tcPr>
            <w:tcW w:w="4253" w:type="dxa"/>
            <w:vAlign w:val="bottom"/>
          </w:tcPr>
          <w:p w:rsidR="00510316" w:rsidRDefault="00510316" w:rsidP="00D80DBC">
            <w:r>
              <w:t>Резервный фонд администрации муниципал</w:t>
            </w:r>
            <w:r>
              <w:t>ь</w:t>
            </w:r>
            <w:r>
              <w:t>ного образ</w:t>
            </w:r>
            <w:r>
              <w:t>о</w:t>
            </w:r>
            <w:r>
              <w:t>вания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360"/>
        </w:trPr>
        <w:tc>
          <w:tcPr>
            <w:tcW w:w="4253" w:type="dxa"/>
            <w:vAlign w:val="bottom"/>
          </w:tcPr>
          <w:p w:rsidR="00510316" w:rsidRDefault="00510316" w:rsidP="00D80DBC">
            <w:r>
              <w:t>Резервные средства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50,0</w:t>
            </w:r>
          </w:p>
        </w:tc>
      </w:tr>
      <w:tr w:rsidR="00510316" w:rsidTr="00D80DBC">
        <w:trPr>
          <w:trHeight w:val="37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401,1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Мобилизационная и вневойсковая по</w:t>
            </w:r>
            <w:r w:rsidRPr="00D80DBC">
              <w:rPr>
                <w:b/>
                <w:bCs/>
                <w:sz w:val="22"/>
                <w:szCs w:val="22"/>
              </w:rPr>
              <w:t>д</w:t>
            </w:r>
            <w:r w:rsidRPr="00D80DBC">
              <w:rPr>
                <w:b/>
                <w:bCs/>
                <w:sz w:val="22"/>
                <w:szCs w:val="22"/>
              </w:rPr>
              <w:t>готовка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401,1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401,1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федерального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91.3.00.00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401,1</w:t>
            </w:r>
          </w:p>
        </w:tc>
      </w:tr>
      <w:tr w:rsidR="00510316" w:rsidTr="00D80DBC">
        <w:trPr>
          <w:trHeight w:val="52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первичного воинского учета на территориях, где отсутствуют военные к</w:t>
            </w:r>
            <w:r>
              <w:t>о</w:t>
            </w:r>
            <w:r>
              <w:t>миссариаты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401,1</w:t>
            </w:r>
          </w:p>
        </w:tc>
      </w:tr>
      <w:tr w:rsidR="00510316" w:rsidTr="00D80DBC">
        <w:trPr>
          <w:trHeight w:val="780"/>
        </w:trPr>
        <w:tc>
          <w:tcPr>
            <w:tcW w:w="4253" w:type="dxa"/>
            <w:vAlign w:val="bottom"/>
          </w:tcPr>
          <w:p w:rsidR="00510316" w:rsidRDefault="00510316" w:rsidP="00D80DBC">
            <w:r>
              <w:t>Фонд оплаты труда государственных (мун</w:t>
            </w:r>
            <w:r>
              <w:t>и</w:t>
            </w:r>
            <w:r>
              <w:t>ципальных) органов и взносы по обязательн</w:t>
            </w:r>
            <w:r>
              <w:t>о</w:t>
            </w:r>
            <w:r>
              <w:t>му социальному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378,1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378,1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378,1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290,4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87,7</w:t>
            </w:r>
          </w:p>
        </w:tc>
      </w:tr>
      <w:tr w:rsidR="00510316" w:rsidTr="00D80DBC">
        <w:trPr>
          <w:trHeight w:val="6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23,0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91.3.51.19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Услуги связи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15,0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2,0</w:t>
            </w:r>
          </w:p>
        </w:tc>
      </w:tr>
      <w:tr w:rsidR="00510316" w:rsidTr="00D80DBC">
        <w:trPr>
          <w:trHeight w:val="70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НАЦИОНАЛЬНАЯ БЕЗОПАСНОСТЬ И ПРАВОХРАНИТЕЛЬНАЯ ДЕ</w:t>
            </w:r>
            <w:r w:rsidRPr="00D80DBC">
              <w:rPr>
                <w:b/>
                <w:bCs/>
                <w:sz w:val="22"/>
                <w:szCs w:val="22"/>
              </w:rPr>
              <w:t>Я</w:t>
            </w:r>
            <w:r w:rsidRPr="00D80DBC">
              <w:rPr>
                <w:b/>
                <w:bCs/>
                <w:sz w:val="22"/>
                <w:szCs w:val="22"/>
              </w:rPr>
              <w:t>ТЕЛЬНОСТЬ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150,0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150,0</w:t>
            </w:r>
          </w:p>
        </w:tc>
      </w:tr>
      <w:tr w:rsidR="00510316" w:rsidTr="00D80DBC">
        <w:trPr>
          <w:trHeight w:val="112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терр</w:t>
            </w:r>
            <w:r w:rsidRPr="00D80DBC">
              <w:rPr>
                <w:b/>
                <w:bCs/>
                <w:i/>
                <w:iCs/>
              </w:rPr>
              <w:t>и</w:t>
            </w:r>
            <w:r w:rsidRPr="00D80DBC">
              <w:rPr>
                <w:b/>
                <w:bCs/>
                <w:i/>
                <w:iCs/>
              </w:rPr>
              <w:t>тории Оекского муниципального образов</w:t>
            </w:r>
            <w:r w:rsidRPr="00D80DBC">
              <w:rPr>
                <w:b/>
                <w:bCs/>
                <w:i/>
                <w:iCs/>
              </w:rPr>
              <w:t>а</w:t>
            </w:r>
            <w:r w:rsidRPr="00D80DBC">
              <w:rPr>
                <w:b/>
                <w:bCs/>
                <w:i/>
                <w:iCs/>
              </w:rPr>
              <w:t>ния от чрезвычайных ситуаций" на 2014-2018 годы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150,0</w:t>
            </w:r>
          </w:p>
        </w:tc>
      </w:tr>
      <w:tr w:rsidR="00510316" w:rsidTr="00D80DBC">
        <w:trPr>
          <w:trHeight w:val="57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материальных и нематериал</w:t>
            </w:r>
            <w:r>
              <w:t>ь</w:t>
            </w:r>
            <w:r>
              <w:t>ных активов в сфере установленных функций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150,0</w:t>
            </w:r>
          </w:p>
        </w:tc>
      </w:tr>
      <w:tr w:rsidR="00510316" w:rsidTr="00D80DBC">
        <w:trPr>
          <w:trHeight w:val="5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150,0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20,0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работ,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20,0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20,0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130,0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30,0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 xml:space="preserve">000 00 00 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4"/>
                <w:szCs w:val="24"/>
              </w:rPr>
            </w:pPr>
            <w:r w:rsidRPr="00D80DBC">
              <w:rPr>
                <w:b/>
                <w:bCs/>
                <w:sz w:val="24"/>
                <w:szCs w:val="24"/>
              </w:rPr>
              <w:t>1939,9</w:t>
            </w:r>
          </w:p>
        </w:tc>
      </w:tr>
      <w:tr w:rsidR="00510316" w:rsidTr="00D80DBC">
        <w:trPr>
          <w:trHeight w:val="27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1864,9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1864,9</w:t>
            </w:r>
          </w:p>
        </w:tc>
      </w:tr>
      <w:tr w:rsidR="00510316" w:rsidTr="00D80DBC">
        <w:trPr>
          <w:trHeight w:val="8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Муниципальная программа "Развитие д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рожного хозяйства на территории Оекск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го муниципального обр</w:t>
            </w:r>
            <w:r w:rsidRPr="00D80DBC">
              <w:rPr>
                <w:b/>
                <w:bCs/>
                <w:i/>
                <w:iCs/>
              </w:rPr>
              <w:t>а</w:t>
            </w:r>
            <w:r w:rsidRPr="00D80DBC">
              <w:rPr>
                <w:b/>
                <w:bCs/>
                <w:i/>
                <w:iCs/>
              </w:rPr>
              <w:t>зования" на 2014-2018 годы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1864,9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20.1.99.02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1864,9</w:t>
            </w:r>
          </w:p>
        </w:tc>
      </w:tr>
      <w:tr w:rsidR="00510316" w:rsidTr="00D80DBC">
        <w:trPr>
          <w:trHeight w:val="64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1864,9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1864,9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работ,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1864,9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1749,9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115,0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Другие вопросы в области национал</w:t>
            </w:r>
            <w:r w:rsidRPr="00D80DBC">
              <w:rPr>
                <w:b/>
                <w:bCs/>
                <w:sz w:val="22"/>
                <w:szCs w:val="22"/>
              </w:rPr>
              <w:t>ь</w:t>
            </w:r>
            <w:r w:rsidRPr="00D80DBC">
              <w:rPr>
                <w:b/>
                <w:bCs/>
                <w:sz w:val="22"/>
                <w:szCs w:val="22"/>
              </w:rPr>
              <w:t>ной экон</w:t>
            </w:r>
            <w:r w:rsidRPr="00D80DBC">
              <w:rPr>
                <w:b/>
                <w:bCs/>
                <w:sz w:val="22"/>
                <w:szCs w:val="22"/>
              </w:rPr>
              <w:t>о</w:t>
            </w:r>
            <w:r w:rsidRPr="00D80DBC">
              <w:rPr>
                <w:b/>
                <w:bCs/>
                <w:sz w:val="22"/>
                <w:szCs w:val="22"/>
              </w:rPr>
              <w:t>мики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75,0</w:t>
            </w:r>
          </w:p>
        </w:tc>
      </w:tr>
      <w:tr w:rsidR="00510316" w:rsidTr="00D80DBC">
        <w:trPr>
          <w:trHeight w:val="55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75,0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75,0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органами местного сам</w:t>
            </w:r>
            <w:r>
              <w:t>о</w:t>
            </w:r>
            <w:r>
              <w:t>управления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Иные мероприятия в сфере установленных функций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Мероприятия в области строительства, а</w:t>
            </w:r>
            <w:r w:rsidRPr="00D80DBC">
              <w:rPr>
                <w:i/>
                <w:iCs/>
              </w:rPr>
              <w:t>р</w:t>
            </w:r>
            <w:r w:rsidRPr="00D80DBC">
              <w:rPr>
                <w:i/>
                <w:iCs/>
              </w:rPr>
              <w:t>хитектуры и градостроительства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91.1.60.11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75,0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работ,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5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ЖИЛИЩНО-КОММУНАЛЬНОЕ Х</w:t>
            </w:r>
            <w:r w:rsidRPr="00D80DBC">
              <w:rPr>
                <w:b/>
                <w:bCs/>
                <w:sz w:val="22"/>
                <w:szCs w:val="22"/>
              </w:rPr>
              <w:t>О</w:t>
            </w:r>
            <w:r w:rsidRPr="00D80DBC">
              <w:rPr>
                <w:b/>
                <w:bCs/>
                <w:sz w:val="22"/>
                <w:szCs w:val="22"/>
              </w:rPr>
              <w:t>ЗЯЙСТВО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1598,6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105,0</w:t>
            </w:r>
          </w:p>
        </w:tc>
      </w:tr>
      <w:tr w:rsidR="00510316" w:rsidTr="00D80DBC">
        <w:trPr>
          <w:trHeight w:val="108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Муниципальная программа "Повышение энергетической эффективности и энерг</w:t>
            </w:r>
            <w:r w:rsidRPr="00D80DBC">
              <w:rPr>
                <w:b/>
                <w:bCs/>
                <w:i/>
                <w:iCs/>
              </w:rPr>
              <w:t>о</w:t>
            </w:r>
            <w:r w:rsidRPr="00D80DBC">
              <w:rPr>
                <w:b/>
                <w:bCs/>
                <w:i/>
                <w:iCs/>
              </w:rPr>
              <w:t>сбережения в Оекском муниципальном обр</w:t>
            </w:r>
            <w:r w:rsidRPr="00D80DBC">
              <w:rPr>
                <w:b/>
                <w:bCs/>
                <w:i/>
                <w:iCs/>
              </w:rPr>
              <w:t>а</w:t>
            </w:r>
            <w:r w:rsidRPr="00D80DBC">
              <w:rPr>
                <w:b/>
                <w:bCs/>
                <w:i/>
                <w:iCs/>
              </w:rPr>
              <w:t>зовании на 2014-2016 годы"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20.9.99.01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105,0</w:t>
            </w:r>
          </w:p>
        </w:tc>
      </w:tr>
      <w:tr w:rsidR="00510316" w:rsidTr="00D80DBC">
        <w:trPr>
          <w:trHeight w:val="57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105,0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105,0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работ,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105,0</w:t>
            </w:r>
          </w:p>
        </w:tc>
      </w:tr>
      <w:tr w:rsidR="00510316" w:rsidTr="00D80DBC">
        <w:trPr>
          <w:trHeight w:val="36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105,0</w:t>
            </w:r>
          </w:p>
        </w:tc>
      </w:tr>
      <w:tr w:rsidR="00510316" w:rsidTr="00D80DBC">
        <w:trPr>
          <w:trHeight w:val="360"/>
        </w:trPr>
        <w:tc>
          <w:tcPr>
            <w:tcW w:w="4253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1493,6</w:t>
            </w:r>
          </w:p>
        </w:tc>
      </w:tr>
      <w:tr w:rsidR="00510316" w:rsidTr="00D80DBC">
        <w:trPr>
          <w:trHeight w:val="55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1493,6</w:t>
            </w:r>
          </w:p>
        </w:tc>
      </w:tr>
      <w:tr w:rsidR="00510316" w:rsidTr="00D80DBC">
        <w:trPr>
          <w:trHeight w:val="55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1493,6</w:t>
            </w:r>
          </w:p>
        </w:tc>
      </w:tr>
      <w:tr w:rsidR="00510316" w:rsidTr="00D80DBC">
        <w:trPr>
          <w:trHeight w:val="5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органами местного сам</w:t>
            </w:r>
            <w:r>
              <w:t>о</w:t>
            </w:r>
            <w:r>
              <w:t>управления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1493,6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D80DBC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750,0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750,0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635,0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635,0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500,0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Аренда, плата за пользов.имущ.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224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Работы, услуги по содержанию имущества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125,0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115,0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40,0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75,0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D80DBC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743,6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743,6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 xml:space="preserve">РАСХОДЫ 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530,6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530,6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530,6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213,0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213,0</w:t>
            </w:r>
          </w:p>
        </w:tc>
      </w:tr>
      <w:tr w:rsidR="00510316" w:rsidTr="00D80DBC">
        <w:trPr>
          <w:trHeight w:val="64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КУЛЬТУРА,КИНЕМАТОГРАФИЯ И СРЕДСТВА МАССОВОЙ ИНФОРМ</w:t>
            </w:r>
            <w:r w:rsidRPr="00D80DBC">
              <w:rPr>
                <w:b/>
                <w:bCs/>
                <w:sz w:val="22"/>
                <w:szCs w:val="22"/>
              </w:rPr>
              <w:t>А</w:t>
            </w:r>
            <w:r w:rsidRPr="00D80DBC">
              <w:rPr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12666,6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КУЛЬТУРА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12666,6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12666,6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9252,2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Реализация мероприятий перечня проектов народных инициатив за счет средств обл</w:t>
            </w:r>
            <w:r w:rsidRPr="00D80DBC">
              <w:rPr>
                <w:b/>
                <w:bCs/>
              </w:rPr>
              <w:t>а</w:t>
            </w:r>
            <w:r w:rsidRPr="00D80DBC">
              <w:rPr>
                <w:b/>
                <w:bCs/>
              </w:rPr>
              <w:t>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91.1.01.05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1594,7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1594,7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1594,7</w:t>
            </w:r>
          </w:p>
        </w:tc>
      </w:tr>
      <w:tr w:rsidR="00510316" w:rsidTr="00D80DBC">
        <w:trPr>
          <w:trHeight w:val="39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1594,7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Осуществление органами местного сам</w:t>
            </w:r>
            <w:r w:rsidRPr="00D80DBC">
              <w:rPr>
                <w:b/>
                <w:bCs/>
              </w:rPr>
              <w:t>о</w:t>
            </w:r>
            <w:r w:rsidRPr="00D80DBC">
              <w:rPr>
                <w:b/>
                <w:bCs/>
              </w:rPr>
              <w:t>управления полномочий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7573,6</w:t>
            </w:r>
          </w:p>
        </w:tc>
      </w:tr>
      <w:tr w:rsidR="00510316" w:rsidTr="00D80DBC">
        <w:trPr>
          <w:trHeight w:val="48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Обеспечение деятельности в сфере устанвле</w:t>
            </w:r>
            <w:r>
              <w:t>н</w:t>
            </w:r>
            <w:r>
              <w:t>ных функций бюджетных, автономных и к</w:t>
            </w:r>
            <w:r>
              <w:t>а</w:t>
            </w:r>
            <w:r>
              <w:t>зенных учреждений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7573,6</w:t>
            </w:r>
          </w:p>
        </w:tc>
      </w:tr>
      <w:tr w:rsidR="00510316" w:rsidTr="00D80DBC">
        <w:trPr>
          <w:trHeight w:val="5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Фонд оплаты труда казенных учреждений и взносы по обязательному социальному стр</w:t>
            </w:r>
            <w:r>
              <w:t>а</w:t>
            </w:r>
            <w:r>
              <w:t>хованию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5396,1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5396,1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5396,1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4146,8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1249,3</w:t>
            </w:r>
          </w:p>
        </w:tc>
      </w:tr>
      <w:tr w:rsidR="00510316" w:rsidTr="00D80DBC">
        <w:trPr>
          <w:trHeight w:val="525"/>
        </w:trPr>
        <w:tc>
          <w:tcPr>
            <w:tcW w:w="4253" w:type="dxa"/>
            <w:vAlign w:val="bottom"/>
          </w:tcPr>
          <w:p w:rsidR="00510316" w:rsidRDefault="00510316" w:rsidP="00D80DBC">
            <w:r>
              <w:t>Иные выплаты персоналу казенных учрежд</w:t>
            </w:r>
            <w:r>
              <w:t>е</w:t>
            </w:r>
            <w:r>
              <w:t>ний, за и</w:t>
            </w:r>
            <w:r>
              <w:t>с</w:t>
            </w:r>
            <w:r>
              <w:t>ключением фонда оплаты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выплаты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212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5,0</w:t>
            </w:r>
          </w:p>
        </w:tc>
      </w:tr>
      <w:tr w:rsidR="00510316" w:rsidTr="00D80DBC">
        <w:trPr>
          <w:trHeight w:val="5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Закупка товаров, работ и услуг в сфере и</w:t>
            </w:r>
            <w:r>
              <w:t>н</w:t>
            </w:r>
            <w:r>
              <w:t>формационно-коммуникационных технологий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10,0</w:t>
            </w:r>
          </w:p>
        </w:tc>
      </w:tr>
      <w:tr w:rsidR="00510316" w:rsidTr="00D80DBC">
        <w:trPr>
          <w:trHeight w:val="52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2153,5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1919,5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1908,5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Услуги связи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80,0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Транспортные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222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1,4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945,1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Услуги на содержание имущества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332,0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550,0</w:t>
            </w:r>
          </w:p>
        </w:tc>
      </w:tr>
      <w:tr w:rsidR="00510316" w:rsidTr="00D80DBC">
        <w:trPr>
          <w:trHeight w:val="25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11,0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234,0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72,0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162,0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Уплата прочих налогов, сборов и иных плат</w:t>
            </w:r>
            <w:r>
              <w:t>е</w:t>
            </w:r>
            <w:r>
              <w:t>жей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noWrap/>
            <w:vAlign w:val="bottom"/>
          </w:tcPr>
          <w:p w:rsidR="00510316" w:rsidRDefault="00510316" w:rsidP="00D80DBC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9,0</w:t>
            </w:r>
          </w:p>
        </w:tc>
      </w:tr>
      <w:tr w:rsidR="00510316" w:rsidTr="00D80DBC">
        <w:trPr>
          <w:trHeight w:val="78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Реализация мероприятий перечня проектов народных инициатив за счет средств мес</w:t>
            </w:r>
            <w:r w:rsidRPr="00D80DBC">
              <w:rPr>
                <w:b/>
                <w:bCs/>
                <w:i/>
                <w:iCs/>
              </w:rPr>
              <w:t>т</w:t>
            </w:r>
            <w:r w:rsidRPr="00D80DBC">
              <w:rPr>
                <w:b/>
                <w:bCs/>
                <w:i/>
                <w:iCs/>
              </w:rPr>
              <w:t>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91.1.99.05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83,9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83,9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83,9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83,9</w:t>
            </w:r>
          </w:p>
        </w:tc>
      </w:tr>
      <w:tr w:rsidR="00510316" w:rsidTr="00D80DBC">
        <w:trPr>
          <w:trHeight w:val="82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областного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91.2.00.00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3414,4</w:t>
            </w:r>
          </w:p>
        </w:tc>
      </w:tr>
      <w:tr w:rsidR="00510316" w:rsidTr="00D80DBC">
        <w:trPr>
          <w:trHeight w:val="1005"/>
        </w:trPr>
        <w:tc>
          <w:tcPr>
            <w:tcW w:w="4253" w:type="dxa"/>
            <w:vAlign w:val="bottom"/>
          </w:tcPr>
          <w:p w:rsidR="00510316" w:rsidRDefault="00510316" w:rsidP="00D80DBC">
            <w:r>
              <w:t>Субсидия на обеспечение выплаты заработной платы с начислениями на нее работникам у</w:t>
            </w:r>
            <w:r>
              <w:t>ч</w:t>
            </w:r>
            <w:r>
              <w:t>реждений культуры, находящихся в ведении органов местного самоуправления Иркутской области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Default="00510316" w:rsidP="00D80DBC">
            <w:r>
              <w:t>Фонд оплаты труда казенных учреждений и взносы по обязательному социальному стр</w:t>
            </w:r>
            <w:r>
              <w:t>а</w:t>
            </w:r>
            <w:r>
              <w:t>хованию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2942,0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2259,6</w:t>
            </w:r>
          </w:p>
        </w:tc>
      </w:tr>
      <w:tr w:rsidR="00510316" w:rsidTr="00D80DBC">
        <w:trPr>
          <w:trHeight w:val="270"/>
        </w:trPr>
        <w:tc>
          <w:tcPr>
            <w:tcW w:w="4253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682,4</w:t>
            </w:r>
          </w:p>
        </w:tc>
      </w:tr>
      <w:tr w:rsidR="00510316" w:rsidTr="00D80DBC">
        <w:trPr>
          <w:trHeight w:val="810"/>
        </w:trPr>
        <w:tc>
          <w:tcPr>
            <w:tcW w:w="4253" w:type="dxa"/>
            <w:vAlign w:val="bottom"/>
          </w:tcPr>
          <w:p w:rsidR="00510316" w:rsidRDefault="00510316" w:rsidP="00D80DBC">
            <w:r>
              <w:t>Субсидия на выравнивание обеспеченности поселений Иркутской области по реализации ими  отдельных расхо</w:t>
            </w:r>
            <w:r>
              <w:t>д</w:t>
            </w:r>
            <w:r>
              <w:t>ных обязательств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472,4</w:t>
            </w:r>
          </w:p>
        </w:tc>
      </w:tr>
      <w:tr w:rsidR="00510316" w:rsidTr="00D80DBC">
        <w:trPr>
          <w:trHeight w:val="570"/>
        </w:trPr>
        <w:tc>
          <w:tcPr>
            <w:tcW w:w="4253" w:type="dxa"/>
            <w:vAlign w:val="bottom"/>
          </w:tcPr>
          <w:p w:rsidR="00510316" w:rsidRDefault="00510316" w:rsidP="00D80DBC">
            <w:r>
              <w:t>Фонд оплаты труда казенных учреждений и взносы по обязательному социальному стр</w:t>
            </w:r>
            <w:r>
              <w:t>а</w:t>
            </w:r>
            <w:r>
              <w:t>хованию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158,0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158,0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158,0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121,0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Default="00510316" w:rsidP="00D80DBC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37,0</w:t>
            </w:r>
          </w:p>
        </w:tc>
      </w:tr>
      <w:tr w:rsidR="00510316" w:rsidTr="00D80DBC">
        <w:trPr>
          <w:trHeight w:val="6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Прочая закупка товаров, работ и услуг для обеспечения государственных (муниципал</w:t>
            </w:r>
            <w:r>
              <w:t>ь</w:t>
            </w:r>
            <w:r>
              <w:t>ных) нужд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314,4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color w:val="000000"/>
              </w:rPr>
            </w:pPr>
            <w:r w:rsidRPr="00D80DBC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314,4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314,4</w:t>
            </w:r>
          </w:p>
        </w:tc>
      </w:tr>
      <w:tr w:rsidR="00510316" w:rsidTr="00D80DBC">
        <w:trPr>
          <w:trHeight w:val="270"/>
        </w:trPr>
        <w:tc>
          <w:tcPr>
            <w:tcW w:w="4253" w:type="dxa"/>
            <w:vAlign w:val="bottom"/>
          </w:tcPr>
          <w:p w:rsidR="00510316" w:rsidRDefault="00510316" w:rsidP="00D80DBC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314,4</w:t>
            </w:r>
          </w:p>
        </w:tc>
      </w:tr>
      <w:tr w:rsidR="00510316" w:rsidTr="00D80DBC">
        <w:trPr>
          <w:trHeight w:val="34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100,0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100,0</w:t>
            </w:r>
          </w:p>
        </w:tc>
      </w:tr>
      <w:tr w:rsidR="00510316" w:rsidTr="00D80DBC">
        <w:trPr>
          <w:trHeight w:val="55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100,0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органами местного сам</w:t>
            </w:r>
            <w:r>
              <w:t>о</w:t>
            </w:r>
            <w:r>
              <w:t>управления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100,0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Доплаты к пенсиям муниципальных служащих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Иные пенсии, социальные доплаты к пенсиям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sz w:val="22"/>
                <w:szCs w:val="22"/>
              </w:rPr>
            </w:pPr>
            <w:r w:rsidRPr="00D80DBC">
              <w:rPr>
                <w:sz w:val="22"/>
                <w:szCs w:val="22"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Социальное обеспечение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260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510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Пенсии, пособия, выплачиваемые организ</w:t>
            </w:r>
            <w:r>
              <w:t>а</w:t>
            </w:r>
            <w:r>
              <w:t>циями сектора государственного управления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263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100,0</w:t>
            </w:r>
          </w:p>
        </w:tc>
      </w:tr>
      <w:tr w:rsidR="00510316" w:rsidTr="00D80DBC">
        <w:trPr>
          <w:trHeight w:val="6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ОБСЛУЖИВАНИЕ ГОСУДАРС</w:t>
            </w:r>
            <w:r w:rsidRPr="00D80DBC">
              <w:rPr>
                <w:b/>
                <w:bCs/>
                <w:sz w:val="22"/>
                <w:szCs w:val="22"/>
              </w:rPr>
              <w:t>Т</w:t>
            </w:r>
            <w:r w:rsidRPr="00D80DBC">
              <w:rPr>
                <w:b/>
                <w:bCs/>
                <w:sz w:val="22"/>
                <w:szCs w:val="22"/>
              </w:rPr>
              <w:t>ВЕННОГО И МУНИЦИПАЛЬНОГО ДОЛГА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Обслуживание государственного внутре</w:t>
            </w:r>
            <w:r w:rsidRPr="00D80DBC">
              <w:rPr>
                <w:b/>
                <w:bCs/>
              </w:rPr>
              <w:t>н</w:t>
            </w:r>
            <w:r w:rsidRPr="00D80DBC">
              <w:rPr>
                <w:b/>
                <w:bCs/>
              </w:rPr>
              <w:t>него и мун</w:t>
            </w:r>
            <w:r w:rsidRPr="00D80DBC">
              <w:rPr>
                <w:b/>
                <w:bCs/>
              </w:rPr>
              <w:t>и</w:t>
            </w:r>
            <w:r w:rsidRPr="00D80DBC">
              <w:rPr>
                <w:b/>
                <w:bCs/>
              </w:rPr>
              <w:t xml:space="preserve">ципального долга 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54,0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6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52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органами местного сам</w:t>
            </w:r>
            <w:r>
              <w:t>о</w:t>
            </w:r>
            <w:r>
              <w:t>управления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33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Обслуживание муниципального долга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45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Обслуживание государственного (муниц</w:t>
            </w:r>
            <w:r>
              <w:t>и</w:t>
            </w:r>
            <w:r>
              <w:t>пального) долга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230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Обслуживание внутреннего долга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231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54,0</w:t>
            </w:r>
          </w:p>
        </w:tc>
      </w:tr>
      <w:tr w:rsidR="00510316" w:rsidTr="00D80DBC">
        <w:trPr>
          <w:trHeight w:val="108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МЕЖБЮДЖЕТНЫЕ ТРАНСФЕРТЫ О</w:t>
            </w:r>
            <w:r w:rsidRPr="00D80DBC">
              <w:rPr>
                <w:b/>
                <w:bCs/>
              </w:rPr>
              <w:t>Б</w:t>
            </w:r>
            <w:r w:rsidRPr="00D80DBC">
              <w:rPr>
                <w:b/>
                <w:bCs/>
              </w:rPr>
              <w:t>ЩЕГО ХАРАКТЕРА БЮДЖЕТАМ СУБ</w:t>
            </w:r>
            <w:r w:rsidRPr="00D80DBC">
              <w:rPr>
                <w:b/>
                <w:bCs/>
              </w:rPr>
              <w:t>Ъ</w:t>
            </w:r>
            <w:r w:rsidRPr="00D80DBC">
              <w:rPr>
                <w:b/>
                <w:bCs/>
              </w:rPr>
              <w:t>ЕКТОВ РОССИ</w:t>
            </w:r>
            <w:r w:rsidRPr="00D80DBC">
              <w:rPr>
                <w:b/>
                <w:bCs/>
              </w:rPr>
              <w:t>Й</w:t>
            </w:r>
            <w:r w:rsidRPr="00D80DBC">
              <w:rPr>
                <w:b/>
                <w:bCs/>
              </w:rPr>
              <w:t>СКОЙ ФЕДЕРАЦИИ И МУНИЦИПАЛЬНЫХ ОБР</w:t>
            </w:r>
            <w:r w:rsidRPr="00D80DBC">
              <w:rPr>
                <w:b/>
                <w:bCs/>
              </w:rPr>
              <w:t>А</w:t>
            </w:r>
            <w:r w:rsidRPr="00D80DBC">
              <w:rPr>
                <w:b/>
                <w:bCs/>
              </w:rPr>
              <w:t>ЗОВАНИЙ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sz w:val="22"/>
                <w:szCs w:val="22"/>
              </w:rPr>
            </w:pPr>
            <w:r w:rsidRPr="00D80DBC">
              <w:rPr>
                <w:b/>
                <w:bCs/>
                <w:sz w:val="22"/>
                <w:szCs w:val="22"/>
              </w:rPr>
              <w:t>137,0</w:t>
            </w:r>
          </w:p>
        </w:tc>
      </w:tr>
      <w:tr w:rsidR="00510316" w:rsidTr="00D80DBC">
        <w:trPr>
          <w:trHeight w:val="31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</w:rPr>
            </w:pPr>
            <w:r w:rsidRPr="00D80DBC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</w:rPr>
            </w:pPr>
            <w:r w:rsidRPr="00D80DBC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</w:rPr>
            </w:pPr>
            <w:r w:rsidRPr="00D80DBC">
              <w:rPr>
                <w:b/>
                <w:bCs/>
              </w:rPr>
              <w:t>137,0</w:t>
            </w:r>
          </w:p>
        </w:tc>
      </w:tr>
      <w:tr w:rsidR="00510316" w:rsidTr="00D80DBC">
        <w:trPr>
          <w:trHeight w:val="57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Непрограммные расходы органов местного самоупра</w:t>
            </w:r>
            <w:r w:rsidRPr="00D80DBC">
              <w:rPr>
                <w:b/>
                <w:bCs/>
                <w:i/>
                <w:iCs/>
              </w:rPr>
              <w:t>в</w:t>
            </w:r>
            <w:r w:rsidRPr="00D80DBC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b/>
                <w:bCs/>
                <w:i/>
                <w:iCs/>
              </w:rPr>
            </w:pPr>
            <w:r w:rsidRPr="00D80DBC">
              <w:rPr>
                <w:b/>
                <w:bCs/>
                <w:i/>
                <w:iCs/>
              </w:rPr>
              <w:t>137,0</w:t>
            </w:r>
          </w:p>
        </w:tc>
      </w:tr>
      <w:tr w:rsidR="00510316" w:rsidTr="00D80DBC">
        <w:trPr>
          <w:trHeight w:val="540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Непрограммные расходы органов местного самоуправл</w:t>
            </w:r>
            <w:r w:rsidRPr="00D80DBC">
              <w:rPr>
                <w:i/>
                <w:iCs/>
              </w:rPr>
              <w:t>е</w:t>
            </w:r>
            <w:r w:rsidRPr="00D80DBC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Pr="00D80DBC" w:rsidRDefault="00510316" w:rsidP="00D80DBC">
            <w:pPr>
              <w:jc w:val="center"/>
              <w:rPr>
                <w:i/>
                <w:iCs/>
              </w:rPr>
            </w:pPr>
            <w:r w:rsidRPr="00D80DBC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Pr="00D80DBC" w:rsidRDefault="00510316" w:rsidP="00D80DBC">
            <w:pPr>
              <w:jc w:val="right"/>
              <w:rPr>
                <w:i/>
                <w:iCs/>
              </w:rPr>
            </w:pPr>
            <w:r w:rsidRPr="00D80DBC">
              <w:rPr>
                <w:i/>
                <w:iCs/>
              </w:rPr>
              <w:t>137,0</w:t>
            </w:r>
          </w:p>
        </w:tc>
      </w:tr>
      <w:tr w:rsidR="00510316" w:rsidTr="00D80DBC">
        <w:trPr>
          <w:trHeight w:val="480"/>
        </w:trPr>
        <w:tc>
          <w:tcPr>
            <w:tcW w:w="4253" w:type="dxa"/>
            <w:vAlign w:val="bottom"/>
          </w:tcPr>
          <w:p w:rsidR="00510316" w:rsidRDefault="00510316" w:rsidP="00D80DBC">
            <w:r>
              <w:t>Осуществление органами местного сам</w:t>
            </w:r>
            <w:r>
              <w:t>о</w:t>
            </w:r>
            <w:r>
              <w:t>управления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510316" w:rsidRPr="00D80DBC" w:rsidRDefault="00510316" w:rsidP="00D80DBC">
            <w:pPr>
              <w:rPr>
                <w:i/>
                <w:iCs/>
              </w:rPr>
            </w:pPr>
            <w:r w:rsidRPr="00D80DBC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Default="00510316" w:rsidP="00D80DBC">
            <w:r>
              <w:t>Иные межбюджетные трансферты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  <w:tr w:rsidR="00510316" w:rsidTr="00D80DBC">
        <w:trPr>
          <w:trHeight w:val="285"/>
        </w:trPr>
        <w:tc>
          <w:tcPr>
            <w:tcW w:w="4253" w:type="dxa"/>
            <w:vAlign w:val="bottom"/>
          </w:tcPr>
          <w:p w:rsidR="00510316" w:rsidRPr="00D80DBC" w:rsidRDefault="00510316" w:rsidP="00D80DBC">
            <w:pPr>
              <w:rPr>
                <w:sz w:val="24"/>
                <w:szCs w:val="24"/>
              </w:rPr>
            </w:pPr>
            <w:r w:rsidRPr="00D80DBC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  <w:tr w:rsidR="00510316" w:rsidTr="00D80DBC">
        <w:trPr>
          <w:trHeight w:val="300"/>
        </w:trPr>
        <w:tc>
          <w:tcPr>
            <w:tcW w:w="4253" w:type="dxa"/>
            <w:vAlign w:val="bottom"/>
          </w:tcPr>
          <w:p w:rsidR="00510316" w:rsidRDefault="00510316" w:rsidP="00D80DBC">
            <w:r>
              <w:t>Безвозмездные перечисления бюджетам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250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  <w:tr w:rsidR="00510316" w:rsidTr="00D80DBC">
        <w:trPr>
          <w:trHeight w:val="495"/>
        </w:trPr>
        <w:tc>
          <w:tcPr>
            <w:tcW w:w="4253" w:type="dxa"/>
            <w:vAlign w:val="bottom"/>
          </w:tcPr>
          <w:p w:rsidR="00510316" w:rsidRDefault="00510316" w:rsidP="00D80DBC">
            <w:r>
              <w:t>Перечисления другим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775" w:type="dxa"/>
            <w:noWrap/>
            <w:vAlign w:val="bottom"/>
          </w:tcPr>
          <w:p w:rsidR="00510316" w:rsidRDefault="00510316" w:rsidP="00D80DBC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510316" w:rsidRDefault="00510316" w:rsidP="00D80DBC">
            <w:pPr>
              <w:jc w:val="center"/>
            </w:pPr>
            <w:r>
              <w:t>251</w:t>
            </w:r>
          </w:p>
        </w:tc>
        <w:tc>
          <w:tcPr>
            <w:tcW w:w="1253" w:type="dxa"/>
            <w:noWrap/>
            <w:vAlign w:val="bottom"/>
          </w:tcPr>
          <w:p w:rsidR="00510316" w:rsidRDefault="00510316" w:rsidP="00D80DBC">
            <w:pPr>
              <w:jc w:val="right"/>
            </w:pPr>
            <w:r>
              <w:t>137,0</w:t>
            </w:r>
          </w:p>
        </w:tc>
      </w:tr>
    </w:tbl>
    <w:p w:rsidR="00510316" w:rsidRDefault="00510316">
      <w:pPr>
        <w:rPr>
          <w:sz w:val="28"/>
        </w:rPr>
      </w:pPr>
    </w:p>
    <w:sectPr w:rsidR="00510316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74545A6"/>
    <w:multiLevelType w:val="hybridMultilevel"/>
    <w:tmpl w:val="FC922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22D7"/>
    <w:rsid w:val="00003DF0"/>
    <w:rsid w:val="00011AE8"/>
    <w:rsid w:val="00012A5C"/>
    <w:rsid w:val="00014BB3"/>
    <w:rsid w:val="00020C5A"/>
    <w:rsid w:val="000235D8"/>
    <w:rsid w:val="0003382D"/>
    <w:rsid w:val="000369AC"/>
    <w:rsid w:val="00040ABC"/>
    <w:rsid w:val="00055E13"/>
    <w:rsid w:val="00056D82"/>
    <w:rsid w:val="0005795C"/>
    <w:rsid w:val="000604A6"/>
    <w:rsid w:val="0006260C"/>
    <w:rsid w:val="000641AB"/>
    <w:rsid w:val="00065DBB"/>
    <w:rsid w:val="00066AD4"/>
    <w:rsid w:val="000921AC"/>
    <w:rsid w:val="000B03F5"/>
    <w:rsid w:val="000B3360"/>
    <w:rsid w:val="000B794F"/>
    <w:rsid w:val="000C4101"/>
    <w:rsid w:val="000C6A17"/>
    <w:rsid w:val="000D3880"/>
    <w:rsid w:val="000D59C3"/>
    <w:rsid w:val="000D5B2F"/>
    <w:rsid w:val="000E0053"/>
    <w:rsid w:val="000F0566"/>
    <w:rsid w:val="000F7270"/>
    <w:rsid w:val="00107424"/>
    <w:rsid w:val="001158BF"/>
    <w:rsid w:val="00116206"/>
    <w:rsid w:val="00143E63"/>
    <w:rsid w:val="0016368B"/>
    <w:rsid w:val="001639A4"/>
    <w:rsid w:val="001711BE"/>
    <w:rsid w:val="00172153"/>
    <w:rsid w:val="00172DE5"/>
    <w:rsid w:val="0017774E"/>
    <w:rsid w:val="0018574F"/>
    <w:rsid w:val="00192D60"/>
    <w:rsid w:val="00195394"/>
    <w:rsid w:val="001A5D80"/>
    <w:rsid w:val="001B1B76"/>
    <w:rsid w:val="001B5B99"/>
    <w:rsid w:val="001B5BAF"/>
    <w:rsid w:val="001B5D16"/>
    <w:rsid w:val="001C4A5C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049"/>
    <w:rsid w:val="00250564"/>
    <w:rsid w:val="0025669A"/>
    <w:rsid w:val="002570A5"/>
    <w:rsid w:val="00261A92"/>
    <w:rsid w:val="00262AAB"/>
    <w:rsid w:val="00262F9B"/>
    <w:rsid w:val="00275A78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2338"/>
    <w:rsid w:val="00313C69"/>
    <w:rsid w:val="00317D1A"/>
    <w:rsid w:val="003255DB"/>
    <w:rsid w:val="00331BCF"/>
    <w:rsid w:val="00335132"/>
    <w:rsid w:val="0034042E"/>
    <w:rsid w:val="00340E27"/>
    <w:rsid w:val="00350DCE"/>
    <w:rsid w:val="003515A2"/>
    <w:rsid w:val="00351E9D"/>
    <w:rsid w:val="003521D6"/>
    <w:rsid w:val="00366DB5"/>
    <w:rsid w:val="00371EAC"/>
    <w:rsid w:val="003917C5"/>
    <w:rsid w:val="003B73D3"/>
    <w:rsid w:val="003C56D4"/>
    <w:rsid w:val="003D0A7B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45A7B"/>
    <w:rsid w:val="00453CC5"/>
    <w:rsid w:val="00464666"/>
    <w:rsid w:val="00473A9D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10316"/>
    <w:rsid w:val="00537C8F"/>
    <w:rsid w:val="00571318"/>
    <w:rsid w:val="005717DE"/>
    <w:rsid w:val="00574FAC"/>
    <w:rsid w:val="00585816"/>
    <w:rsid w:val="00587765"/>
    <w:rsid w:val="00592A38"/>
    <w:rsid w:val="00592B2B"/>
    <w:rsid w:val="005A20F9"/>
    <w:rsid w:val="005C3CB2"/>
    <w:rsid w:val="005C4B01"/>
    <w:rsid w:val="005D3733"/>
    <w:rsid w:val="005D59CE"/>
    <w:rsid w:val="005F149E"/>
    <w:rsid w:val="005F2B9D"/>
    <w:rsid w:val="005F3D9B"/>
    <w:rsid w:val="00610BEB"/>
    <w:rsid w:val="00612885"/>
    <w:rsid w:val="00615CAC"/>
    <w:rsid w:val="006247AB"/>
    <w:rsid w:val="00637783"/>
    <w:rsid w:val="00654122"/>
    <w:rsid w:val="006663F0"/>
    <w:rsid w:val="00672229"/>
    <w:rsid w:val="00682F90"/>
    <w:rsid w:val="00694294"/>
    <w:rsid w:val="00694F45"/>
    <w:rsid w:val="00697D47"/>
    <w:rsid w:val="006A6DC0"/>
    <w:rsid w:val="006B1089"/>
    <w:rsid w:val="006C5EA4"/>
    <w:rsid w:val="006D02A5"/>
    <w:rsid w:val="006D68C6"/>
    <w:rsid w:val="006D7230"/>
    <w:rsid w:val="006E1369"/>
    <w:rsid w:val="006E4525"/>
    <w:rsid w:val="006F0ADE"/>
    <w:rsid w:val="006F1E96"/>
    <w:rsid w:val="00710281"/>
    <w:rsid w:val="00717FB3"/>
    <w:rsid w:val="007256C1"/>
    <w:rsid w:val="00731550"/>
    <w:rsid w:val="00732644"/>
    <w:rsid w:val="00734F65"/>
    <w:rsid w:val="00742555"/>
    <w:rsid w:val="007629FD"/>
    <w:rsid w:val="0078493C"/>
    <w:rsid w:val="00791B63"/>
    <w:rsid w:val="00796385"/>
    <w:rsid w:val="00797B12"/>
    <w:rsid w:val="007B2299"/>
    <w:rsid w:val="007B4CD0"/>
    <w:rsid w:val="007C454B"/>
    <w:rsid w:val="007C5135"/>
    <w:rsid w:val="007D3F49"/>
    <w:rsid w:val="007D475D"/>
    <w:rsid w:val="007E5111"/>
    <w:rsid w:val="007F0059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6F42"/>
    <w:rsid w:val="00861527"/>
    <w:rsid w:val="0088240A"/>
    <w:rsid w:val="00883DB6"/>
    <w:rsid w:val="008A41FF"/>
    <w:rsid w:val="008B0271"/>
    <w:rsid w:val="008B4B22"/>
    <w:rsid w:val="008C2C8C"/>
    <w:rsid w:val="008C7510"/>
    <w:rsid w:val="008D0821"/>
    <w:rsid w:val="008D3262"/>
    <w:rsid w:val="008E0A65"/>
    <w:rsid w:val="00905640"/>
    <w:rsid w:val="00911571"/>
    <w:rsid w:val="00921807"/>
    <w:rsid w:val="00922BF9"/>
    <w:rsid w:val="00924E3C"/>
    <w:rsid w:val="00962AD9"/>
    <w:rsid w:val="00962DD1"/>
    <w:rsid w:val="0096768C"/>
    <w:rsid w:val="00971CE0"/>
    <w:rsid w:val="00981ED6"/>
    <w:rsid w:val="009B35C7"/>
    <w:rsid w:val="009B4EAB"/>
    <w:rsid w:val="009C0606"/>
    <w:rsid w:val="009C4E61"/>
    <w:rsid w:val="009D0110"/>
    <w:rsid w:val="009E2D13"/>
    <w:rsid w:val="009E66C1"/>
    <w:rsid w:val="009E700D"/>
    <w:rsid w:val="009F17C4"/>
    <w:rsid w:val="00A13361"/>
    <w:rsid w:val="00A3047D"/>
    <w:rsid w:val="00A37801"/>
    <w:rsid w:val="00A43FC7"/>
    <w:rsid w:val="00A50B1E"/>
    <w:rsid w:val="00A52E88"/>
    <w:rsid w:val="00A5566A"/>
    <w:rsid w:val="00A6516D"/>
    <w:rsid w:val="00A7535D"/>
    <w:rsid w:val="00A864EF"/>
    <w:rsid w:val="00A86892"/>
    <w:rsid w:val="00A92D9C"/>
    <w:rsid w:val="00AD47DE"/>
    <w:rsid w:val="00AE07FD"/>
    <w:rsid w:val="00AE3EF0"/>
    <w:rsid w:val="00AF188B"/>
    <w:rsid w:val="00B046F9"/>
    <w:rsid w:val="00B101B8"/>
    <w:rsid w:val="00B114D3"/>
    <w:rsid w:val="00B12013"/>
    <w:rsid w:val="00B36E85"/>
    <w:rsid w:val="00B37442"/>
    <w:rsid w:val="00B43996"/>
    <w:rsid w:val="00B4550D"/>
    <w:rsid w:val="00B460A4"/>
    <w:rsid w:val="00B50683"/>
    <w:rsid w:val="00B57536"/>
    <w:rsid w:val="00B63F54"/>
    <w:rsid w:val="00B64299"/>
    <w:rsid w:val="00B75659"/>
    <w:rsid w:val="00B85DB1"/>
    <w:rsid w:val="00B951C9"/>
    <w:rsid w:val="00B95BBD"/>
    <w:rsid w:val="00BB0B8E"/>
    <w:rsid w:val="00BC01C4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23609"/>
    <w:rsid w:val="00C43342"/>
    <w:rsid w:val="00C57403"/>
    <w:rsid w:val="00C57BB1"/>
    <w:rsid w:val="00C6050C"/>
    <w:rsid w:val="00C94715"/>
    <w:rsid w:val="00CA21E4"/>
    <w:rsid w:val="00CA2DF8"/>
    <w:rsid w:val="00CA39AB"/>
    <w:rsid w:val="00CA6C98"/>
    <w:rsid w:val="00CC19CC"/>
    <w:rsid w:val="00CC7BF2"/>
    <w:rsid w:val="00CD3C6E"/>
    <w:rsid w:val="00CE5136"/>
    <w:rsid w:val="00CF644A"/>
    <w:rsid w:val="00CF7F9D"/>
    <w:rsid w:val="00D14DFB"/>
    <w:rsid w:val="00D177E7"/>
    <w:rsid w:val="00D212D4"/>
    <w:rsid w:val="00D21F2A"/>
    <w:rsid w:val="00D31CDE"/>
    <w:rsid w:val="00D3714B"/>
    <w:rsid w:val="00D37975"/>
    <w:rsid w:val="00D40805"/>
    <w:rsid w:val="00D469FF"/>
    <w:rsid w:val="00D47716"/>
    <w:rsid w:val="00D56179"/>
    <w:rsid w:val="00D5692C"/>
    <w:rsid w:val="00D80DBC"/>
    <w:rsid w:val="00D87F72"/>
    <w:rsid w:val="00DA4583"/>
    <w:rsid w:val="00DB0AB5"/>
    <w:rsid w:val="00DB25EE"/>
    <w:rsid w:val="00DB332F"/>
    <w:rsid w:val="00DC0F5F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339E8"/>
    <w:rsid w:val="00E467BD"/>
    <w:rsid w:val="00E64B2B"/>
    <w:rsid w:val="00E72F4D"/>
    <w:rsid w:val="00E74A65"/>
    <w:rsid w:val="00E768C3"/>
    <w:rsid w:val="00E81776"/>
    <w:rsid w:val="00E87262"/>
    <w:rsid w:val="00EA3280"/>
    <w:rsid w:val="00EA65B2"/>
    <w:rsid w:val="00EB19F4"/>
    <w:rsid w:val="00EB2C79"/>
    <w:rsid w:val="00EB7DAD"/>
    <w:rsid w:val="00ED3BEE"/>
    <w:rsid w:val="00ED6C70"/>
    <w:rsid w:val="00EE151D"/>
    <w:rsid w:val="00EF2051"/>
    <w:rsid w:val="00EF3035"/>
    <w:rsid w:val="00F0439D"/>
    <w:rsid w:val="00F2183D"/>
    <w:rsid w:val="00F30D9B"/>
    <w:rsid w:val="00F3114C"/>
    <w:rsid w:val="00F50FBF"/>
    <w:rsid w:val="00F61E1A"/>
    <w:rsid w:val="00F83D76"/>
    <w:rsid w:val="00F855F9"/>
    <w:rsid w:val="00F87F5F"/>
    <w:rsid w:val="00FA2C24"/>
    <w:rsid w:val="00FB5D00"/>
    <w:rsid w:val="00FC0F16"/>
    <w:rsid w:val="00FC6A9B"/>
    <w:rsid w:val="00FE482E"/>
    <w:rsid w:val="00FE51E7"/>
    <w:rsid w:val="00FF01B2"/>
    <w:rsid w:val="00FF4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5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">
    <w:name w:val="Стиль1"/>
    <w:basedOn w:val="Normal"/>
    <w:uiPriority w:val="99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">
    <w:name w:val="Стиль2"/>
    <w:basedOn w:val="BodyText"/>
    <w:uiPriority w:val="99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BodyText">
    <w:name w:val="Body Text"/>
    <w:basedOn w:val="Normal"/>
    <w:link w:val="BodyTextChar"/>
    <w:uiPriority w:val="99"/>
    <w:rsid w:val="00EF20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EF2051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">
    <w:name w:val="Тема письма"/>
    <w:basedOn w:val="Normal"/>
    <w:uiPriority w:val="99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0">
    <w:name w:val="Шапка (герб)"/>
    <w:basedOn w:val="Normal"/>
    <w:uiPriority w:val="99"/>
    <w:rsid w:val="00EF2051"/>
    <w:pPr>
      <w:jc w:val="right"/>
    </w:pPr>
    <w:rPr>
      <w:rFonts w:ascii="Century Schoolbook" w:hAnsi="Century Schoolbook"/>
      <w:sz w:val="24"/>
    </w:rPr>
  </w:style>
  <w:style w:type="paragraph" w:styleId="Caption">
    <w:name w:val="caption"/>
    <w:basedOn w:val="Normal"/>
    <w:next w:val="Normal"/>
    <w:uiPriority w:val="99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EF2051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F2051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EF2051"/>
    <w:pPr>
      <w:spacing w:after="120"/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EF2051"/>
    <w:pPr>
      <w:ind w:left="900" w:hanging="54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D80DB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80DBC"/>
    <w:rPr>
      <w:rFonts w:cs="Times New Roman"/>
      <w:color w:val="800080"/>
      <w:u w:val="single"/>
    </w:rPr>
  </w:style>
  <w:style w:type="paragraph" w:customStyle="1" w:styleId="xl68">
    <w:name w:val="xl68"/>
    <w:basedOn w:val="Normal"/>
    <w:uiPriority w:val="99"/>
    <w:rsid w:val="00D80DB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Normal"/>
    <w:uiPriority w:val="99"/>
    <w:rsid w:val="00D80DBC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al"/>
    <w:uiPriority w:val="99"/>
    <w:rsid w:val="00D80DBC"/>
    <w:pPr>
      <w:pBdr>
        <w:bottom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1">
    <w:name w:val="xl71"/>
    <w:basedOn w:val="Normal"/>
    <w:uiPriority w:val="99"/>
    <w:rsid w:val="00D80DBC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2">
    <w:name w:val="xl72"/>
    <w:basedOn w:val="Normal"/>
    <w:uiPriority w:val="99"/>
    <w:rsid w:val="00D80DBC"/>
    <w:pPr>
      <w:pBdr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3">
    <w:name w:val="xl73"/>
    <w:basedOn w:val="Normal"/>
    <w:uiPriority w:val="99"/>
    <w:rsid w:val="00D80DB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Normal"/>
    <w:uiPriority w:val="99"/>
    <w:rsid w:val="00D80DB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Normal"/>
    <w:uiPriority w:val="99"/>
    <w:rsid w:val="00D80DB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Normal"/>
    <w:uiPriority w:val="99"/>
    <w:rsid w:val="00D80DBC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Normal"/>
    <w:uiPriority w:val="99"/>
    <w:rsid w:val="00D80D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Normal"/>
    <w:uiPriority w:val="99"/>
    <w:rsid w:val="00D80DB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Normal"/>
    <w:uiPriority w:val="99"/>
    <w:rsid w:val="00D80D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0">
    <w:name w:val="xl80"/>
    <w:basedOn w:val="Normal"/>
    <w:uiPriority w:val="99"/>
    <w:rsid w:val="00D80D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uiPriority w:val="99"/>
    <w:rsid w:val="00D80DB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D80D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5">
    <w:name w:val="xl85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6">
    <w:name w:val="xl86"/>
    <w:basedOn w:val="Normal"/>
    <w:uiPriority w:val="99"/>
    <w:rsid w:val="00D80DB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Normal"/>
    <w:uiPriority w:val="99"/>
    <w:rsid w:val="00D80D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8">
    <w:name w:val="xl88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Normal"/>
    <w:uiPriority w:val="99"/>
    <w:rsid w:val="00D80DB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0">
    <w:name w:val="xl90"/>
    <w:basedOn w:val="Normal"/>
    <w:uiPriority w:val="99"/>
    <w:rsid w:val="00D80D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1">
    <w:name w:val="xl91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2">
    <w:name w:val="xl92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4">
    <w:name w:val="xl94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9">
    <w:name w:val="xl99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0">
    <w:name w:val="xl100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1">
    <w:name w:val="xl101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3">
    <w:name w:val="xl103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Normal"/>
    <w:uiPriority w:val="99"/>
    <w:rsid w:val="00D80D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8">
    <w:name w:val="xl108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9">
    <w:name w:val="xl109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0">
    <w:name w:val="xl110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11">
    <w:name w:val="xl111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2">
    <w:name w:val="xl112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3">
    <w:name w:val="xl113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4">
    <w:name w:val="xl114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5">
    <w:name w:val="xl115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6">
    <w:name w:val="xl116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7">
    <w:name w:val="xl117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9">
    <w:name w:val="xl119"/>
    <w:basedOn w:val="Normal"/>
    <w:uiPriority w:val="99"/>
    <w:rsid w:val="00D80DB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0">
    <w:name w:val="xl120"/>
    <w:basedOn w:val="Normal"/>
    <w:uiPriority w:val="99"/>
    <w:rsid w:val="00D80D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Normal"/>
    <w:uiPriority w:val="99"/>
    <w:rsid w:val="00D80DB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2">
    <w:name w:val="xl122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7">
    <w:name w:val="xl127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8">
    <w:name w:val="xl128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29">
    <w:name w:val="xl129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Normal"/>
    <w:uiPriority w:val="99"/>
    <w:rsid w:val="00D80DB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2">
    <w:name w:val="xl132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Normal"/>
    <w:uiPriority w:val="99"/>
    <w:rsid w:val="00D80D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4">
    <w:name w:val="xl134"/>
    <w:basedOn w:val="Normal"/>
    <w:uiPriority w:val="99"/>
    <w:rsid w:val="00D80D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Normal"/>
    <w:uiPriority w:val="99"/>
    <w:rsid w:val="00D80D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36">
    <w:name w:val="xl136"/>
    <w:basedOn w:val="Normal"/>
    <w:uiPriority w:val="99"/>
    <w:rsid w:val="00D80DBC"/>
    <w:pPr>
      <w:pBdr>
        <w:lef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8">
    <w:name w:val="xl138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Normal"/>
    <w:uiPriority w:val="99"/>
    <w:rsid w:val="00D80DB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1">
    <w:name w:val="xl141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2">
    <w:name w:val="xl142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3">
    <w:name w:val="xl143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4">
    <w:name w:val="xl144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45">
    <w:name w:val="xl145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6">
    <w:name w:val="xl146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7">
    <w:name w:val="xl147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48">
    <w:name w:val="xl148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9">
    <w:name w:val="xl149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0">
    <w:name w:val="xl150"/>
    <w:basedOn w:val="Normal"/>
    <w:uiPriority w:val="99"/>
    <w:rsid w:val="00D80DB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1">
    <w:name w:val="xl151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2">
    <w:name w:val="xl152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Normal"/>
    <w:uiPriority w:val="99"/>
    <w:rsid w:val="00D80DB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4">
    <w:name w:val="xl154"/>
    <w:basedOn w:val="Normal"/>
    <w:uiPriority w:val="99"/>
    <w:rsid w:val="00D80D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5">
    <w:name w:val="xl155"/>
    <w:basedOn w:val="Normal"/>
    <w:uiPriority w:val="99"/>
    <w:rsid w:val="00D80DB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6">
    <w:name w:val="xl156"/>
    <w:basedOn w:val="Normal"/>
    <w:uiPriority w:val="99"/>
    <w:rsid w:val="00D80DBC"/>
    <w:pPr>
      <w:pBdr>
        <w:lef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Normal"/>
    <w:uiPriority w:val="99"/>
    <w:rsid w:val="00D80D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8">
    <w:name w:val="xl158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1">
    <w:name w:val="xl161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2">
    <w:name w:val="xl162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3">
    <w:name w:val="xl163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4">
    <w:name w:val="xl164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5">
    <w:name w:val="xl165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6">
    <w:name w:val="xl166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7">
    <w:name w:val="xl167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8">
    <w:name w:val="xl168"/>
    <w:basedOn w:val="Normal"/>
    <w:uiPriority w:val="99"/>
    <w:rsid w:val="00D80DB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9">
    <w:name w:val="xl169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0">
    <w:name w:val="xl170"/>
    <w:basedOn w:val="Normal"/>
    <w:uiPriority w:val="99"/>
    <w:rsid w:val="00D80DB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1">
    <w:name w:val="xl171"/>
    <w:basedOn w:val="Normal"/>
    <w:uiPriority w:val="99"/>
    <w:rsid w:val="00D80DB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D80DB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3">
    <w:name w:val="xl173"/>
    <w:basedOn w:val="Normal"/>
    <w:uiPriority w:val="99"/>
    <w:rsid w:val="00D80DB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74">
    <w:name w:val="xl174"/>
    <w:basedOn w:val="Normal"/>
    <w:uiPriority w:val="99"/>
    <w:rsid w:val="00D80D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Normal"/>
    <w:uiPriority w:val="99"/>
    <w:rsid w:val="00D80DBC"/>
    <w:pP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99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20</Pages>
  <Words>6744</Words>
  <Characters>-32766</Characters>
  <Application>Microsoft Office Outlook</Application>
  <DocSecurity>0</DocSecurity>
  <Lines>0</Lines>
  <Paragraphs>0</Paragraphs>
  <ScaleCrop>false</ScaleCrop>
  <Company>ГФУ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6</cp:revision>
  <cp:lastPrinted>2015-06-26T02:45:00Z</cp:lastPrinted>
  <dcterms:created xsi:type="dcterms:W3CDTF">2015-08-19T08:26:00Z</dcterms:created>
  <dcterms:modified xsi:type="dcterms:W3CDTF">2015-09-03T06:34:00Z</dcterms:modified>
</cp:coreProperties>
</file>